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CellMar>
          <w:top w:w="144" w:type="dxa"/>
          <w:left w:w="0" w:type="dxa"/>
          <w:bottom w:w="58" w:type="dxa"/>
          <w:right w:w="0" w:type="dxa"/>
        </w:tblCellMar>
        <w:tblLook w:val="0000" w:firstRow="0" w:lastRow="0" w:firstColumn="0" w:lastColumn="0" w:noHBand="0" w:noVBand="0"/>
        <w:tblDescription w:val="Layout table"/>
      </w:tblPr>
      <w:tblGrid>
        <w:gridCol w:w="2250"/>
        <w:gridCol w:w="7830"/>
      </w:tblGrid>
      <w:tr w:rsidR="00A84818" w:rsidTr="00E147E3">
        <w:trPr>
          <w:trHeight w:val="756"/>
          <w:jc w:val="center"/>
        </w:trPr>
        <w:tc>
          <w:tcPr>
            <w:tcW w:w="2250" w:type="dxa"/>
            <w:shd w:val="clear" w:color="auto" w:fill="auto"/>
            <w:tcMar>
              <w:top w:w="0" w:type="dxa"/>
            </w:tcMar>
          </w:tcPr>
          <w:p w:rsidR="00A84818" w:rsidRDefault="00A84818" w:rsidP="00E147E3"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46F21475" wp14:editId="50079901">
                  <wp:extent cx="857250" cy="428625"/>
                  <wp:effectExtent l="19050" t="0" r="0" b="0"/>
                  <wp:docPr id="25" name="Picture 25" descr="Logo placehol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sdt>
          <w:sdtPr>
            <w:id w:val="1817845165"/>
            <w:placeholder>
              <w:docPart w:val="1B7E94C36D7B40649D12E77A26B9F87B"/>
            </w:placeholder>
            <w:temporary/>
            <w:showingPlcHdr/>
            <w15:appearance w15:val="hidden"/>
          </w:sdtPr>
          <w:sdtEndPr/>
          <w:sdtContent>
            <w:tc>
              <w:tcPr>
                <w:tcW w:w="7830" w:type="dxa"/>
                <w:shd w:val="clear" w:color="auto" w:fill="auto"/>
              </w:tcPr>
              <w:p w:rsidR="00A84818" w:rsidRPr="00EC7257" w:rsidRDefault="00A84818" w:rsidP="00E147E3">
                <w:pPr>
                  <w:pStyle w:val="Title"/>
                </w:pPr>
                <w:r w:rsidRPr="00EC7257">
                  <w:t>Statement</w:t>
                </w:r>
              </w:p>
            </w:tc>
          </w:sdtContent>
        </w:sdt>
      </w:tr>
      <w:tr w:rsidR="00A84818" w:rsidTr="00E147E3">
        <w:trPr>
          <w:trHeight w:val="288"/>
          <w:jc w:val="center"/>
        </w:trPr>
        <w:sdt>
          <w:sdtPr>
            <w:id w:val="716560423"/>
            <w:placeholder>
              <w:docPart w:val="A3FB9AA9B68A4938B1988C3B98523219"/>
            </w:placeholder>
            <w:temporary/>
            <w:showingPlcHdr/>
            <w15:appearance w15:val="hidden"/>
          </w:sdtPr>
          <w:sdtEndPr/>
          <w:sdtContent>
            <w:tc>
              <w:tcPr>
                <w:tcW w:w="2250" w:type="dxa"/>
                <w:shd w:val="clear" w:color="auto" w:fill="auto"/>
                <w:tcMar>
                  <w:top w:w="0" w:type="dxa"/>
                </w:tcMar>
              </w:tcPr>
              <w:p w:rsidR="00A84818" w:rsidRPr="00EC7257" w:rsidRDefault="00A84818" w:rsidP="00E147E3">
                <w:pPr>
                  <w:pStyle w:val="Slogan"/>
                </w:pPr>
                <w:r w:rsidRPr="00EC7257">
                  <w:t>Your company slogan</w:t>
                </w:r>
              </w:p>
            </w:tc>
          </w:sdtContent>
        </w:sdt>
        <w:tc>
          <w:tcPr>
            <w:tcW w:w="7830" w:type="dxa"/>
            <w:shd w:val="clear" w:color="auto" w:fill="auto"/>
          </w:tcPr>
          <w:p w:rsidR="00A84818" w:rsidRPr="00EC7257" w:rsidRDefault="00A84818" w:rsidP="00E147E3">
            <w:pPr>
              <w:pStyle w:val="DateandNumber"/>
            </w:pPr>
            <w:r w:rsidRPr="00EC7257">
              <w:t xml:space="preserve">Date: </w:t>
            </w:r>
            <w:sdt>
              <w:sdtPr>
                <w:id w:val="667059746"/>
                <w:placeholder>
                  <w:docPart w:val="5F28399BB2474385ACA192CBB2EDFFC7"/>
                </w:placeholder>
                <w:temporary/>
                <w:showingPlcHdr/>
                <w15:appearance w15:val="hidden"/>
              </w:sdtPr>
              <w:sdtEndPr/>
              <w:sdtContent>
                <w:r w:rsidRPr="00EC7257">
                  <w:t>Date</w:t>
                </w:r>
              </w:sdtContent>
            </w:sdt>
          </w:p>
          <w:p w:rsidR="00A84818" w:rsidRPr="00EC7257" w:rsidRDefault="00A84818" w:rsidP="00E147E3">
            <w:pPr>
              <w:pStyle w:val="DateandNumber"/>
            </w:pPr>
            <w:r w:rsidRPr="00EC7257">
              <w:t xml:space="preserve">STATEMENT # </w:t>
            </w:r>
            <w:sdt>
              <w:sdtPr>
                <w:id w:val="1652639939"/>
                <w:placeholder>
                  <w:docPart w:val="C8114B0FA5144877A3A5D22E01238193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15:appearance w15:val="hidden"/>
                <w:text/>
              </w:sdtPr>
              <w:sdtEndPr/>
              <w:sdtContent>
                <w:r w:rsidRPr="007719BF">
                  <w:t>100</w:t>
                </w:r>
              </w:sdtContent>
            </w:sdt>
          </w:p>
        </w:tc>
      </w:tr>
    </w:tbl>
    <w:tbl>
      <w:tblPr>
        <w:tblStyle w:val="PlainTable5"/>
        <w:tblW w:w="5000" w:type="pct"/>
        <w:tblCellMar>
          <w:top w:w="288" w:type="dxa"/>
          <w:left w:w="0" w:type="dxa"/>
          <w:bottom w:w="288" w:type="dxa"/>
          <w:right w:w="0" w:type="dxa"/>
        </w:tblCellMar>
        <w:tblLook w:val="0600" w:firstRow="0" w:lastRow="0" w:firstColumn="0" w:lastColumn="0" w:noHBand="1" w:noVBand="1"/>
        <w:tblDescription w:val="Layout table"/>
      </w:tblPr>
      <w:tblGrid>
        <w:gridCol w:w="1688"/>
        <w:gridCol w:w="5165"/>
        <w:gridCol w:w="914"/>
        <w:gridCol w:w="2313"/>
      </w:tblGrid>
      <w:tr w:rsidR="00A84818" w:rsidTr="00E147E3">
        <w:trPr>
          <w:trHeight w:val="1155"/>
        </w:trPr>
        <w:tc>
          <w:tcPr>
            <w:tcW w:w="1688" w:type="dxa"/>
          </w:tcPr>
          <w:p w:rsidR="00A84818" w:rsidRPr="001B463D" w:rsidRDefault="00A84818" w:rsidP="00E147E3">
            <w:pPr>
              <w:pStyle w:val="Heading1"/>
              <w:outlineLvl w:val="0"/>
            </w:pPr>
            <w:r w:rsidRPr="001B463D">
              <w:t>Comments</w:t>
            </w:r>
          </w:p>
        </w:tc>
        <w:sdt>
          <w:sdtPr>
            <w:id w:val="871273504"/>
            <w:placeholder>
              <w:docPart w:val="B57F86B87B7E4C10A3C4C1A7DCA192EA"/>
            </w:placeholder>
            <w:temporary/>
            <w:showingPlcHdr/>
            <w15:appearance w15:val="hidden"/>
          </w:sdtPr>
          <w:sdtEndPr/>
          <w:sdtContent>
            <w:tc>
              <w:tcPr>
                <w:tcW w:w="5165" w:type="dxa"/>
                <w:tcMar>
                  <w:left w:w="115" w:type="dxa"/>
                  <w:right w:w="115" w:type="dxa"/>
                </w:tcMar>
              </w:tcPr>
              <w:p w:rsidR="00A84818" w:rsidRPr="00EC7257" w:rsidRDefault="00A84818" w:rsidP="00E147E3">
                <w:r w:rsidRPr="0006621F">
                  <w:t>To get started right away, just tap any placeholder text (such as this) and start typing to replace it with your own.</w:t>
                </w:r>
              </w:p>
            </w:tc>
          </w:sdtContent>
        </w:sdt>
        <w:tc>
          <w:tcPr>
            <w:tcW w:w="914" w:type="dxa"/>
          </w:tcPr>
          <w:p w:rsidR="00A84818" w:rsidRPr="00EC7257" w:rsidRDefault="00A84818" w:rsidP="00E147E3">
            <w:pPr>
              <w:pStyle w:val="Heading1"/>
              <w:outlineLvl w:val="0"/>
            </w:pPr>
            <w:r w:rsidRPr="00EC7257">
              <w:t xml:space="preserve">Bill </w:t>
            </w:r>
            <w:r w:rsidRPr="00EC7257">
              <w:br/>
              <w:t>To</w:t>
            </w:r>
          </w:p>
        </w:tc>
        <w:tc>
          <w:tcPr>
            <w:tcW w:w="2313" w:type="dxa"/>
          </w:tcPr>
          <w:sdt>
            <w:sdtPr>
              <w:id w:val="716560479"/>
              <w:placeholder>
                <w:docPart w:val="F6126E75C6E948E1BBCABBD8C6038BD6"/>
              </w:placeholder>
              <w:temporary/>
              <w:showingPlcHdr/>
              <w15:appearance w15:val="hidden"/>
            </w:sdtPr>
            <w:sdtEndPr/>
            <w:sdtContent>
              <w:p w:rsidR="00A84818" w:rsidRPr="00EC7257" w:rsidRDefault="00A84818" w:rsidP="00E147E3">
                <w:pPr>
                  <w:pStyle w:val="RightAlignedText"/>
                </w:pPr>
                <w:r w:rsidRPr="00EC7257">
                  <w:t>Name</w:t>
                </w:r>
              </w:p>
            </w:sdtContent>
          </w:sdt>
          <w:sdt>
            <w:sdtPr>
              <w:id w:val="716560481"/>
              <w:placeholder>
                <w:docPart w:val="2678EF666AF44FBBB9D099F994CE0A05"/>
              </w:placeholder>
              <w:temporary/>
              <w:showingPlcHdr/>
              <w15:appearance w15:val="hidden"/>
            </w:sdtPr>
            <w:sdtEndPr/>
            <w:sdtContent>
              <w:p w:rsidR="00A84818" w:rsidRPr="00EC7257" w:rsidRDefault="00A84818" w:rsidP="00E147E3">
                <w:pPr>
                  <w:pStyle w:val="RightAlignedText"/>
                </w:pPr>
                <w:r w:rsidRPr="00EC7257">
                  <w:t>Company Name</w:t>
                </w:r>
              </w:p>
            </w:sdtContent>
          </w:sdt>
          <w:sdt>
            <w:sdtPr>
              <w:id w:val="716560484"/>
              <w:placeholder>
                <w:docPart w:val="76E5CB9ED5964A5AB08322BB4D403701"/>
              </w:placeholder>
              <w:temporary/>
              <w:showingPlcHdr/>
              <w15:appearance w15:val="hidden"/>
            </w:sdtPr>
            <w:sdtEndPr/>
            <w:sdtContent>
              <w:p w:rsidR="00A84818" w:rsidRPr="00EC7257" w:rsidRDefault="00A84818" w:rsidP="00E147E3">
                <w:pPr>
                  <w:pStyle w:val="RightAlignedText"/>
                </w:pPr>
                <w:r w:rsidRPr="00EC7257">
                  <w:t>Street Address</w:t>
                </w:r>
                <w:r w:rsidRPr="00EC7257">
                  <w:br/>
                  <w:t>City, ST ZIP Code</w:t>
                </w:r>
              </w:p>
            </w:sdtContent>
          </w:sdt>
          <w:sdt>
            <w:sdtPr>
              <w:id w:val="716560491"/>
              <w:placeholder>
                <w:docPart w:val="C6F33A3B134E4CC5A23D9DAF3F0638C7"/>
              </w:placeholder>
              <w:temporary/>
              <w:showingPlcHdr/>
              <w15:appearance w15:val="hidden"/>
            </w:sdtPr>
            <w:sdtEndPr/>
            <w:sdtContent>
              <w:p w:rsidR="00A84818" w:rsidRPr="00EC7257" w:rsidRDefault="00A84818" w:rsidP="00E147E3">
                <w:pPr>
                  <w:pStyle w:val="RightAlignedText"/>
                </w:pPr>
                <w:r w:rsidRPr="00EC7257">
                  <w:t>Phone</w:t>
                </w:r>
              </w:p>
            </w:sdtContent>
          </w:sdt>
          <w:p w:rsidR="00A84818" w:rsidRPr="00EC7257" w:rsidRDefault="00A84818" w:rsidP="00E147E3">
            <w:pPr>
              <w:pStyle w:val="RightAlignedText"/>
            </w:pPr>
            <w:r w:rsidRPr="00EC7257">
              <w:t xml:space="preserve">Customer ID </w:t>
            </w:r>
            <w:sdt>
              <w:sdtPr>
                <w:id w:val="716560494"/>
                <w:placeholder>
                  <w:docPart w:val="42B1F927CF1C445B884B94045486EE67"/>
                </w:placeholder>
                <w:temporary/>
                <w:showingPlcHdr/>
                <w15:appearance w15:val="hidden"/>
              </w:sdtPr>
              <w:sdtEndPr/>
              <w:sdtContent>
                <w:r w:rsidRPr="00EC7257">
                  <w:t>ABC12345</w:t>
                </w:r>
              </w:sdtContent>
            </w:sdt>
          </w:p>
        </w:tc>
      </w:tr>
    </w:tbl>
    <w:tbl>
      <w:tblPr>
        <w:tblW w:w="5000" w:type="pct"/>
        <w:jc w:val="center"/>
        <w:tblBorders>
          <w:top w:val="single" w:sz="4" w:space="0" w:color="B0CCB0" w:themeColor="accent2"/>
          <w:left w:val="single" w:sz="4" w:space="0" w:color="B0CCB0" w:themeColor="accent2"/>
          <w:bottom w:val="single" w:sz="4" w:space="0" w:color="B0CCB0" w:themeColor="accent2"/>
          <w:right w:val="single" w:sz="4" w:space="0" w:color="B0CCB0" w:themeColor="accent2"/>
          <w:insideH w:val="single" w:sz="4" w:space="0" w:color="B0CCB0" w:themeColor="accent2"/>
          <w:insideV w:val="single" w:sz="4" w:space="0" w:color="B0CCB0" w:themeColor="accent2"/>
        </w:tblBorders>
        <w:tblLayout w:type="fixed"/>
        <w:tblCellMar>
          <w:top w:w="43" w:type="dxa"/>
          <w:left w:w="115" w:type="dxa"/>
          <w:bottom w:w="43" w:type="dxa"/>
          <w:right w:w="216" w:type="dxa"/>
        </w:tblCellMar>
        <w:tblLook w:val="0000" w:firstRow="0" w:lastRow="0" w:firstColumn="0" w:lastColumn="0" w:noHBand="0" w:noVBand="0"/>
        <w:tblDescription w:val="Layout table"/>
      </w:tblPr>
      <w:tblGrid>
        <w:gridCol w:w="1678"/>
        <w:gridCol w:w="5139"/>
        <w:gridCol w:w="1620"/>
        <w:gridCol w:w="1633"/>
      </w:tblGrid>
      <w:tr w:rsidR="00A84818" w:rsidRPr="002B4EF5" w:rsidTr="00E147E3">
        <w:trPr>
          <w:trHeight w:val="288"/>
          <w:tblHeader/>
          <w:jc w:val="center"/>
        </w:trPr>
        <w:sdt>
          <w:sdtPr>
            <w:id w:val="257722913"/>
            <w:placeholder>
              <w:docPart w:val="3E5626E2B0884D9D992B987D299786AC"/>
            </w:placeholder>
            <w:temporary/>
            <w:showingPlcHdr/>
            <w15:appearance w15:val="hidden"/>
          </w:sdtPr>
          <w:sdtEndPr/>
          <w:sdtContent>
            <w:tc>
              <w:tcPr>
                <w:tcW w:w="1678" w:type="dxa"/>
                <w:shd w:val="clear" w:color="auto" w:fill="EFF4EF" w:themeFill="accent2" w:themeFillTint="33"/>
                <w:vAlign w:val="center"/>
              </w:tcPr>
              <w:p w:rsidR="00A84818" w:rsidRPr="002B4EF5" w:rsidRDefault="00A84818" w:rsidP="00E147E3">
                <w:pPr>
                  <w:pStyle w:val="Heading2"/>
                </w:pPr>
                <w:r w:rsidRPr="002B4EF5">
                  <w:t>Date</w:t>
                </w:r>
              </w:p>
            </w:tc>
          </w:sdtContent>
        </w:sdt>
        <w:sdt>
          <w:sdtPr>
            <w:id w:val="797951964"/>
            <w:placeholder>
              <w:docPart w:val="28943B704ADE4C1E8B3C25A261141FAC"/>
            </w:placeholder>
            <w:temporary/>
            <w:showingPlcHdr/>
            <w15:appearance w15:val="hidden"/>
          </w:sdtPr>
          <w:sdtEndPr/>
          <w:sdtContent>
            <w:tc>
              <w:tcPr>
                <w:tcW w:w="5139" w:type="dxa"/>
                <w:shd w:val="clear" w:color="auto" w:fill="EFF4EF" w:themeFill="accent2" w:themeFillTint="33"/>
                <w:vAlign w:val="center"/>
              </w:tcPr>
              <w:p w:rsidR="00A84818" w:rsidRPr="002B4EF5" w:rsidRDefault="00A84818" w:rsidP="00E147E3">
                <w:pPr>
                  <w:pStyle w:val="Heading2"/>
                </w:pPr>
                <w:r w:rsidRPr="002B4EF5">
                  <w:t>Description</w:t>
                </w:r>
              </w:p>
            </w:tc>
          </w:sdtContent>
        </w:sdt>
        <w:sdt>
          <w:sdtPr>
            <w:id w:val="-61789649"/>
            <w:placeholder>
              <w:docPart w:val="F769E59ECACF48DEBB126B2AEADDEE8B"/>
            </w:placeholder>
            <w:temporary/>
            <w:showingPlcHdr/>
            <w15:appearance w15:val="hidden"/>
          </w:sdtPr>
          <w:sdtEndPr/>
          <w:sdtContent>
            <w:tc>
              <w:tcPr>
                <w:tcW w:w="1620" w:type="dxa"/>
                <w:shd w:val="clear" w:color="auto" w:fill="EFF4EF" w:themeFill="accent2" w:themeFillTint="33"/>
                <w:vAlign w:val="center"/>
              </w:tcPr>
              <w:p w:rsidR="00A84818" w:rsidRPr="002B4EF5" w:rsidRDefault="00A84818" w:rsidP="00E147E3">
                <w:pPr>
                  <w:pStyle w:val="Heading2"/>
                </w:pPr>
                <w:r w:rsidRPr="002B4EF5">
                  <w:t>Balance</w:t>
                </w:r>
              </w:p>
            </w:tc>
          </w:sdtContent>
        </w:sdt>
        <w:sdt>
          <w:sdtPr>
            <w:id w:val="1723172454"/>
            <w:placeholder>
              <w:docPart w:val="1C97631EEB49454F9C5C15281B6E27D6"/>
            </w:placeholder>
            <w:temporary/>
            <w:showingPlcHdr/>
            <w15:appearance w15:val="hidden"/>
          </w:sdtPr>
          <w:sdtEndPr/>
          <w:sdtContent>
            <w:tc>
              <w:tcPr>
                <w:tcW w:w="1633" w:type="dxa"/>
                <w:shd w:val="clear" w:color="auto" w:fill="EFF4EF" w:themeFill="accent2" w:themeFillTint="33"/>
                <w:vAlign w:val="center"/>
              </w:tcPr>
              <w:p w:rsidR="00A84818" w:rsidRPr="002B4EF5" w:rsidRDefault="00A84818" w:rsidP="00E147E3">
                <w:pPr>
                  <w:pStyle w:val="Heading2"/>
                </w:pPr>
                <w:r w:rsidRPr="002B4EF5">
                  <w:t>Amount</w:t>
                </w:r>
              </w:p>
            </w:tc>
          </w:sdtContent>
        </w:sdt>
      </w:tr>
      <w:tr w:rsidR="00A84818" w:rsidTr="00E147E3">
        <w:trPr>
          <w:trHeight w:val="288"/>
          <w:jc w:val="center"/>
        </w:trPr>
        <w:tc>
          <w:tcPr>
            <w:tcW w:w="1678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5139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1620" w:type="dxa"/>
            <w:vAlign w:val="center"/>
          </w:tcPr>
          <w:p w:rsidR="00A84818" w:rsidRDefault="00A84818" w:rsidP="00E147E3">
            <w:pPr>
              <w:pStyle w:val="Amount"/>
            </w:pPr>
          </w:p>
        </w:tc>
        <w:tc>
          <w:tcPr>
            <w:tcW w:w="1633" w:type="dxa"/>
            <w:vAlign w:val="center"/>
          </w:tcPr>
          <w:p w:rsidR="00A84818" w:rsidRDefault="00A84818" w:rsidP="00E147E3">
            <w:pPr>
              <w:pStyle w:val="Amount"/>
            </w:pPr>
          </w:p>
        </w:tc>
      </w:tr>
      <w:tr w:rsidR="00A84818" w:rsidTr="00E147E3">
        <w:trPr>
          <w:trHeight w:val="288"/>
          <w:jc w:val="center"/>
        </w:trPr>
        <w:tc>
          <w:tcPr>
            <w:tcW w:w="1678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5139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1620" w:type="dxa"/>
            <w:vAlign w:val="center"/>
          </w:tcPr>
          <w:p w:rsidR="00A84818" w:rsidRPr="0072454C" w:rsidRDefault="00A84818" w:rsidP="00E147E3">
            <w:pPr>
              <w:pStyle w:val="Amount"/>
            </w:pPr>
          </w:p>
        </w:tc>
        <w:tc>
          <w:tcPr>
            <w:tcW w:w="1633" w:type="dxa"/>
            <w:vAlign w:val="center"/>
          </w:tcPr>
          <w:p w:rsidR="00A84818" w:rsidRDefault="00A84818" w:rsidP="00E147E3">
            <w:pPr>
              <w:pStyle w:val="Amount"/>
            </w:pPr>
          </w:p>
        </w:tc>
      </w:tr>
      <w:tr w:rsidR="00A84818" w:rsidTr="00E147E3">
        <w:trPr>
          <w:trHeight w:val="288"/>
          <w:jc w:val="center"/>
        </w:trPr>
        <w:tc>
          <w:tcPr>
            <w:tcW w:w="1678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5139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1620" w:type="dxa"/>
            <w:vAlign w:val="center"/>
          </w:tcPr>
          <w:p w:rsidR="00A84818" w:rsidRDefault="00A84818" w:rsidP="00E147E3">
            <w:pPr>
              <w:pStyle w:val="Amount"/>
            </w:pPr>
          </w:p>
        </w:tc>
        <w:tc>
          <w:tcPr>
            <w:tcW w:w="1633" w:type="dxa"/>
            <w:vAlign w:val="center"/>
          </w:tcPr>
          <w:p w:rsidR="00A84818" w:rsidRDefault="00A84818" w:rsidP="00E147E3">
            <w:pPr>
              <w:pStyle w:val="Amount"/>
            </w:pPr>
          </w:p>
        </w:tc>
      </w:tr>
      <w:tr w:rsidR="00A84818" w:rsidTr="00E147E3">
        <w:trPr>
          <w:trHeight w:val="288"/>
          <w:jc w:val="center"/>
        </w:trPr>
        <w:tc>
          <w:tcPr>
            <w:tcW w:w="1678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5139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1620" w:type="dxa"/>
            <w:vAlign w:val="center"/>
          </w:tcPr>
          <w:p w:rsidR="00A84818" w:rsidRDefault="00A84818" w:rsidP="00E147E3">
            <w:pPr>
              <w:pStyle w:val="Amount"/>
            </w:pPr>
          </w:p>
        </w:tc>
        <w:tc>
          <w:tcPr>
            <w:tcW w:w="1633" w:type="dxa"/>
            <w:vAlign w:val="center"/>
          </w:tcPr>
          <w:p w:rsidR="00A84818" w:rsidRDefault="00A84818" w:rsidP="00E147E3">
            <w:pPr>
              <w:pStyle w:val="Amount"/>
            </w:pPr>
          </w:p>
        </w:tc>
      </w:tr>
      <w:tr w:rsidR="00A84818" w:rsidTr="00E147E3">
        <w:trPr>
          <w:trHeight w:val="288"/>
          <w:jc w:val="center"/>
        </w:trPr>
        <w:tc>
          <w:tcPr>
            <w:tcW w:w="1678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5139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1620" w:type="dxa"/>
            <w:vAlign w:val="center"/>
          </w:tcPr>
          <w:p w:rsidR="00A84818" w:rsidRDefault="00A84818" w:rsidP="00E147E3">
            <w:pPr>
              <w:pStyle w:val="Amount"/>
            </w:pPr>
          </w:p>
        </w:tc>
        <w:tc>
          <w:tcPr>
            <w:tcW w:w="1633" w:type="dxa"/>
            <w:vAlign w:val="center"/>
          </w:tcPr>
          <w:p w:rsidR="00A84818" w:rsidRDefault="00A84818" w:rsidP="00E147E3">
            <w:pPr>
              <w:pStyle w:val="Amount"/>
            </w:pPr>
          </w:p>
        </w:tc>
      </w:tr>
      <w:tr w:rsidR="00A84818" w:rsidTr="00E147E3">
        <w:trPr>
          <w:trHeight w:val="288"/>
          <w:jc w:val="center"/>
        </w:trPr>
        <w:tc>
          <w:tcPr>
            <w:tcW w:w="1678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5139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1620" w:type="dxa"/>
            <w:vAlign w:val="center"/>
          </w:tcPr>
          <w:p w:rsidR="00A84818" w:rsidRDefault="00A84818" w:rsidP="00E147E3">
            <w:pPr>
              <w:pStyle w:val="Amount"/>
            </w:pPr>
          </w:p>
        </w:tc>
        <w:tc>
          <w:tcPr>
            <w:tcW w:w="1633" w:type="dxa"/>
            <w:vAlign w:val="center"/>
          </w:tcPr>
          <w:p w:rsidR="00A84818" w:rsidRDefault="00A84818" w:rsidP="00E147E3">
            <w:pPr>
              <w:pStyle w:val="Amount"/>
            </w:pPr>
          </w:p>
        </w:tc>
      </w:tr>
      <w:tr w:rsidR="00A84818" w:rsidTr="00E147E3">
        <w:trPr>
          <w:trHeight w:val="288"/>
          <w:jc w:val="center"/>
        </w:trPr>
        <w:tc>
          <w:tcPr>
            <w:tcW w:w="1678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5139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1620" w:type="dxa"/>
            <w:vAlign w:val="center"/>
          </w:tcPr>
          <w:p w:rsidR="00A84818" w:rsidRDefault="00A84818" w:rsidP="00E147E3">
            <w:pPr>
              <w:pStyle w:val="Amount"/>
            </w:pPr>
          </w:p>
        </w:tc>
        <w:tc>
          <w:tcPr>
            <w:tcW w:w="1633" w:type="dxa"/>
            <w:vAlign w:val="center"/>
          </w:tcPr>
          <w:p w:rsidR="00A84818" w:rsidRDefault="00A84818" w:rsidP="00E147E3">
            <w:pPr>
              <w:pStyle w:val="Amount"/>
            </w:pPr>
          </w:p>
        </w:tc>
      </w:tr>
      <w:tr w:rsidR="00A84818" w:rsidTr="00E147E3">
        <w:trPr>
          <w:trHeight w:val="288"/>
          <w:jc w:val="center"/>
        </w:trPr>
        <w:tc>
          <w:tcPr>
            <w:tcW w:w="1678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5139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1620" w:type="dxa"/>
            <w:vAlign w:val="center"/>
          </w:tcPr>
          <w:p w:rsidR="00A84818" w:rsidRDefault="00A84818" w:rsidP="00E147E3">
            <w:pPr>
              <w:pStyle w:val="Amount"/>
            </w:pPr>
          </w:p>
        </w:tc>
        <w:tc>
          <w:tcPr>
            <w:tcW w:w="1633" w:type="dxa"/>
            <w:vAlign w:val="center"/>
          </w:tcPr>
          <w:p w:rsidR="00A84818" w:rsidRDefault="00A84818" w:rsidP="00E147E3">
            <w:pPr>
              <w:pStyle w:val="Amount"/>
            </w:pPr>
          </w:p>
        </w:tc>
      </w:tr>
      <w:tr w:rsidR="00A84818" w:rsidTr="00E147E3">
        <w:trPr>
          <w:trHeight w:val="288"/>
          <w:jc w:val="center"/>
        </w:trPr>
        <w:tc>
          <w:tcPr>
            <w:tcW w:w="1678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5139" w:type="dxa"/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1620" w:type="dxa"/>
            <w:vAlign w:val="center"/>
          </w:tcPr>
          <w:p w:rsidR="00A84818" w:rsidRDefault="00A84818" w:rsidP="00E147E3">
            <w:pPr>
              <w:pStyle w:val="Amount"/>
            </w:pPr>
          </w:p>
        </w:tc>
        <w:tc>
          <w:tcPr>
            <w:tcW w:w="1633" w:type="dxa"/>
            <w:vAlign w:val="center"/>
          </w:tcPr>
          <w:p w:rsidR="00A84818" w:rsidRDefault="00A84818" w:rsidP="00E147E3">
            <w:pPr>
              <w:pStyle w:val="Amount"/>
            </w:pPr>
          </w:p>
        </w:tc>
      </w:tr>
      <w:tr w:rsidR="00A84818" w:rsidTr="00E147E3">
        <w:trPr>
          <w:trHeight w:val="288"/>
          <w:jc w:val="center"/>
        </w:trPr>
        <w:tc>
          <w:tcPr>
            <w:tcW w:w="1678" w:type="dxa"/>
            <w:tcBorders>
              <w:bottom w:val="nil"/>
            </w:tcBorders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5139" w:type="dxa"/>
            <w:tcBorders>
              <w:bottom w:val="nil"/>
            </w:tcBorders>
            <w:shd w:val="clear" w:color="auto" w:fill="auto"/>
            <w:vAlign w:val="center"/>
          </w:tcPr>
          <w:p w:rsidR="00A84818" w:rsidRDefault="00A84818" w:rsidP="00E147E3"/>
        </w:tc>
        <w:tc>
          <w:tcPr>
            <w:tcW w:w="1620" w:type="dxa"/>
            <w:tcBorders>
              <w:bottom w:val="nil"/>
            </w:tcBorders>
            <w:vAlign w:val="center"/>
          </w:tcPr>
          <w:p w:rsidR="00A84818" w:rsidRDefault="00A84818" w:rsidP="00E147E3">
            <w:pPr>
              <w:pStyle w:val="Amount"/>
            </w:pPr>
          </w:p>
        </w:tc>
        <w:tc>
          <w:tcPr>
            <w:tcW w:w="1633" w:type="dxa"/>
            <w:tcBorders>
              <w:bottom w:val="nil"/>
            </w:tcBorders>
            <w:vAlign w:val="center"/>
          </w:tcPr>
          <w:p w:rsidR="00A84818" w:rsidRDefault="00A84818" w:rsidP="00E147E3">
            <w:pPr>
              <w:pStyle w:val="Amount"/>
            </w:pPr>
          </w:p>
        </w:tc>
      </w:tr>
    </w:tbl>
    <w:tbl>
      <w:tblPr>
        <w:tblStyle w:val="TableGridLight"/>
        <w:tblW w:w="5000" w:type="pct"/>
        <w:tblBorders>
          <w:top w:val="single" w:sz="4" w:space="0" w:color="B0CCB0" w:themeColor="accent2"/>
          <w:left w:val="single" w:sz="4" w:space="0" w:color="B0CCB0" w:themeColor="accent2"/>
          <w:bottom w:val="single" w:sz="4" w:space="0" w:color="B0CCB0" w:themeColor="accent2"/>
          <w:right w:val="single" w:sz="4" w:space="0" w:color="B0CCB0" w:themeColor="accent2"/>
          <w:insideH w:val="single" w:sz="4" w:space="0" w:color="B0CCB0" w:themeColor="accent2"/>
          <w:insideV w:val="single" w:sz="4" w:space="0" w:color="B0CCB0" w:themeColor="accent2"/>
        </w:tblBorders>
        <w:tblCellMar>
          <w:top w:w="43" w:type="dxa"/>
          <w:left w:w="115" w:type="dxa"/>
          <w:bottom w:w="43" w:type="dxa"/>
          <w:right w:w="216" w:type="dxa"/>
        </w:tblCellMar>
        <w:tblLook w:val="0000" w:firstRow="0" w:lastRow="0" w:firstColumn="0" w:lastColumn="0" w:noHBand="0" w:noVBand="0"/>
        <w:tblDescription w:val="Layout table"/>
      </w:tblPr>
      <w:tblGrid>
        <w:gridCol w:w="1677"/>
        <w:gridCol w:w="1675"/>
        <w:gridCol w:w="1675"/>
        <w:gridCol w:w="1795"/>
        <w:gridCol w:w="1616"/>
        <w:gridCol w:w="1632"/>
      </w:tblGrid>
      <w:tr w:rsidR="00A84818" w:rsidTr="00E147E3">
        <w:trPr>
          <w:trHeight w:val="288"/>
        </w:trPr>
        <w:sdt>
          <w:sdtPr>
            <w:id w:val="1116789939"/>
            <w:placeholder>
              <w:docPart w:val="9482B13AD66446608255F2D6F26AF937"/>
            </w:placeholder>
            <w:temporary/>
            <w:showingPlcHdr/>
            <w15:appearance w15:val="hidden"/>
          </w:sdtPr>
          <w:sdtEndPr/>
          <w:sdtContent>
            <w:tc>
              <w:tcPr>
                <w:tcW w:w="1677" w:type="dxa"/>
                <w:shd w:val="clear" w:color="auto" w:fill="EFF4EF" w:themeFill="accent2" w:themeFillTint="33"/>
              </w:tcPr>
              <w:p w:rsidR="00A84818" w:rsidRPr="00DE155F" w:rsidRDefault="00A84818" w:rsidP="00E147E3">
                <w:pPr>
                  <w:pStyle w:val="Heading2"/>
                </w:pPr>
                <w:r w:rsidRPr="00337BCA">
                  <w:t>Current</w:t>
                </w:r>
              </w:p>
            </w:tc>
          </w:sdtContent>
        </w:sdt>
        <w:sdt>
          <w:sdtPr>
            <w:id w:val="961845933"/>
            <w:placeholder>
              <w:docPart w:val="0B665236D1034494A0A9304F9E6788BB"/>
            </w:placeholder>
            <w:temporary/>
            <w:showingPlcHdr/>
            <w15:appearance w15:val="hidden"/>
          </w:sdtPr>
          <w:sdtEndPr/>
          <w:sdtContent>
            <w:tc>
              <w:tcPr>
                <w:tcW w:w="1675" w:type="dxa"/>
                <w:shd w:val="clear" w:color="auto" w:fill="EFF4EF" w:themeFill="accent2" w:themeFillTint="33"/>
              </w:tcPr>
              <w:p w:rsidR="00A84818" w:rsidRDefault="00A84818" w:rsidP="00E147E3">
                <w:pPr>
                  <w:pStyle w:val="Heading2"/>
                </w:pPr>
                <w:r>
                  <w:t xml:space="preserve">1-30 Days </w:t>
                </w:r>
              </w:p>
              <w:p w:rsidR="00A84818" w:rsidRPr="00DE155F" w:rsidRDefault="00A84818" w:rsidP="00E147E3">
                <w:pPr>
                  <w:pStyle w:val="Heading2"/>
                </w:pPr>
                <w:r>
                  <w:t>Past Due</w:t>
                </w:r>
              </w:p>
            </w:tc>
          </w:sdtContent>
        </w:sdt>
        <w:sdt>
          <w:sdtPr>
            <w:id w:val="-669331963"/>
            <w:placeholder>
              <w:docPart w:val="648D5AC2158446CA831CDB2DE1E2A66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675" w:type="dxa"/>
                <w:shd w:val="clear" w:color="auto" w:fill="EFF4EF" w:themeFill="accent2" w:themeFillTint="33"/>
              </w:tcPr>
              <w:p w:rsidR="00A84818" w:rsidRDefault="00A84818" w:rsidP="00E147E3">
                <w:pPr>
                  <w:pStyle w:val="Heading2"/>
                </w:pPr>
                <w:r>
                  <w:t xml:space="preserve">31-60 Days </w:t>
                </w:r>
              </w:p>
              <w:p w:rsidR="00A84818" w:rsidRPr="00DE155F" w:rsidRDefault="00A84818" w:rsidP="00E147E3">
                <w:pPr>
                  <w:pStyle w:val="Heading2"/>
                </w:pPr>
                <w:r>
                  <w:t>Past Due</w:t>
                </w:r>
              </w:p>
            </w:tc>
          </w:sdtContent>
        </w:sdt>
        <w:sdt>
          <w:sdtPr>
            <w:id w:val="-899442450"/>
            <w:placeholder>
              <w:docPart w:val="3F63ADF34741484D97E5C52BBA3EAAD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795" w:type="dxa"/>
                <w:shd w:val="clear" w:color="auto" w:fill="EFF4EF" w:themeFill="accent2" w:themeFillTint="33"/>
              </w:tcPr>
              <w:p w:rsidR="00A84818" w:rsidRDefault="00A84818" w:rsidP="00E147E3">
                <w:pPr>
                  <w:pStyle w:val="Heading2"/>
                </w:pPr>
                <w:r>
                  <w:t xml:space="preserve">61-90 Days </w:t>
                </w:r>
              </w:p>
              <w:p w:rsidR="00A84818" w:rsidRPr="00DE155F" w:rsidRDefault="00A84818" w:rsidP="00E147E3">
                <w:pPr>
                  <w:pStyle w:val="Heading2"/>
                </w:pPr>
                <w:r>
                  <w:t>Past Due</w:t>
                </w:r>
              </w:p>
            </w:tc>
          </w:sdtContent>
        </w:sdt>
        <w:sdt>
          <w:sdtPr>
            <w:id w:val="1743605384"/>
            <w:placeholder>
              <w:docPart w:val="B971A5D2612547CC9BC33B2EC4662A97"/>
            </w:placeholder>
            <w:temporary/>
            <w:showingPlcHdr/>
            <w15:appearance w15:val="hidden"/>
          </w:sdtPr>
          <w:sdtEndPr/>
          <w:sdtContent>
            <w:tc>
              <w:tcPr>
                <w:tcW w:w="1616" w:type="dxa"/>
                <w:shd w:val="clear" w:color="auto" w:fill="EFF4EF" w:themeFill="accent2" w:themeFillTint="33"/>
              </w:tcPr>
              <w:p w:rsidR="00A84818" w:rsidRDefault="00A84818" w:rsidP="00E147E3">
                <w:pPr>
                  <w:pStyle w:val="Heading2"/>
                </w:pPr>
                <w:r>
                  <w:t xml:space="preserve">Over 90 Days </w:t>
                </w:r>
              </w:p>
              <w:p w:rsidR="00A84818" w:rsidRPr="00DE155F" w:rsidRDefault="00A84818" w:rsidP="00E147E3">
                <w:pPr>
                  <w:pStyle w:val="Heading2"/>
                </w:pPr>
                <w:r>
                  <w:t>Past Due</w:t>
                </w:r>
              </w:p>
            </w:tc>
          </w:sdtContent>
        </w:sdt>
        <w:sdt>
          <w:sdtPr>
            <w:id w:val="-194777213"/>
            <w:placeholder>
              <w:docPart w:val="73D56C8C94BB4E3988E1311FE0B35AA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632" w:type="dxa"/>
                <w:shd w:val="clear" w:color="auto" w:fill="EFF4EF" w:themeFill="accent2" w:themeFillTint="33"/>
              </w:tcPr>
              <w:p w:rsidR="00A84818" w:rsidRPr="00DE155F" w:rsidRDefault="00A84818" w:rsidP="00E147E3">
                <w:pPr>
                  <w:pStyle w:val="Heading2"/>
                </w:pPr>
                <w:r w:rsidRPr="00272E6F">
                  <w:t>Amount Due</w:t>
                </w:r>
              </w:p>
            </w:tc>
          </w:sdtContent>
        </w:sdt>
      </w:tr>
      <w:tr w:rsidR="00A84818" w:rsidTr="00E147E3">
        <w:trPr>
          <w:trHeight w:val="288"/>
        </w:trPr>
        <w:tc>
          <w:tcPr>
            <w:tcW w:w="1677" w:type="dxa"/>
            <w:vAlign w:val="center"/>
          </w:tcPr>
          <w:p w:rsidR="00A84818" w:rsidRDefault="00A84818" w:rsidP="00E147E3">
            <w:pPr>
              <w:pStyle w:val="Amount"/>
            </w:pPr>
          </w:p>
        </w:tc>
        <w:tc>
          <w:tcPr>
            <w:tcW w:w="1675" w:type="dxa"/>
            <w:vAlign w:val="center"/>
          </w:tcPr>
          <w:p w:rsidR="00A84818" w:rsidRDefault="00A84818" w:rsidP="00E147E3">
            <w:pPr>
              <w:pStyle w:val="Amount"/>
            </w:pPr>
          </w:p>
        </w:tc>
        <w:tc>
          <w:tcPr>
            <w:tcW w:w="1675" w:type="dxa"/>
            <w:vAlign w:val="center"/>
          </w:tcPr>
          <w:p w:rsidR="00A84818" w:rsidRDefault="00A84818" w:rsidP="00E147E3">
            <w:pPr>
              <w:pStyle w:val="Amount"/>
            </w:pPr>
          </w:p>
        </w:tc>
        <w:tc>
          <w:tcPr>
            <w:tcW w:w="1795" w:type="dxa"/>
            <w:vAlign w:val="center"/>
          </w:tcPr>
          <w:p w:rsidR="00A84818" w:rsidRDefault="00A84818" w:rsidP="00E147E3">
            <w:pPr>
              <w:pStyle w:val="Amount"/>
            </w:pPr>
          </w:p>
        </w:tc>
        <w:tc>
          <w:tcPr>
            <w:tcW w:w="1616" w:type="dxa"/>
            <w:vAlign w:val="center"/>
          </w:tcPr>
          <w:p w:rsidR="00A84818" w:rsidRDefault="00A84818" w:rsidP="00E147E3">
            <w:pPr>
              <w:pStyle w:val="Amount"/>
            </w:pPr>
          </w:p>
        </w:tc>
        <w:tc>
          <w:tcPr>
            <w:tcW w:w="1632" w:type="dxa"/>
            <w:vAlign w:val="center"/>
          </w:tcPr>
          <w:p w:rsidR="00A84818" w:rsidRDefault="00A84818" w:rsidP="00E147E3">
            <w:pPr>
              <w:pStyle w:val="Amount"/>
            </w:pPr>
          </w:p>
        </w:tc>
      </w:tr>
    </w:tbl>
    <w:p w:rsidR="00A84818" w:rsidRDefault="00A84818" w:rsidP="00A84818"/>
    <w:tbl>
      <w:tblPr>
        <w:tblW w:w="2490" w:type="pct"/>
        <w:tblBorders>
          <w:top w:val="single" w:sz="4" w:space="0" w:color="B0CCB0" w:themeColor="accent2"/>
          <w:left w:val="single" w:sz="4" w:space="0" w:color="B0CCB0" w:themeColor="accent2"/>
          <w:bottom w:val="single" w:sz="4" w:space="0" w:color="B0CCB0" w:themeColor="accent2"/>
          <w:right w:val="single" w:sz="4" w:space="0" w:color="B0CCB0" w:themeColor="accent2"/>
          <w:insideH w:val="single" w:sz="4" w:space="0" w:color="B0CCB0" w:themeColor="accent2"/>
          <w:insideV w:val="single" w:sz="4" w:space="0" w:color="B0CCB0" w:themeColor="accent2"/>
        </w:tblBorders>
        <w:tblCellMar>
          <w:top w:w="43" w:type="dxa"/>
          <w:left w:w="115" w:type="dxa"/>
          <w:bottom w:w="43" w:type="dxa"/>
          <w:right w:w="115" w:type="dxa"/>
        </w:tblCellMar>
        <w:tblLook w:val="0000" w:firstRow="0" w:lastRow="0" w:firstColumn="0" w:lastColumn="0" w:noHBand="0" w:noVBand="0"/>
        <w:tblDescription w:val="Content layout table"/>
      </w:tblPr>
      <w:tblGrid>
        <w:gridCol w:w="1655"/>
        <w:gridCol w:w="3360"/>
      </w:tblGrid>
      <w:tr w:rsidR="00A84818" w:rsidTr="00A84818">
        <w:trPr>
          <w:cantSplit/>
          <w:trHeight w:val="288"/>
        </w:trPr>
        <w:sdt>
          <w:sdtPr>
            <w:id w:val="638381930"/>
            <w:placeholder>
              <w:docPart w:val="DB2586DF3D0043A09AD1B0EC2B83EC69"/>
            </w:placeholder>
            <w:temporary/>
            <w:showingPlcHdr/>
            <w15:appearance w15:val="hidden"/>
          </w:sdtPr>
          <w:sdtEndPr/>
          <w:sdtContent>
            <w:tc>
              <w:tcPr>
                <w:tcW w:w="5017" w:type="dxa"/>
                <w:gridSpan w:val="2"/>
                <w:shd w:val="clear" w:color="auto" w:fill="EFF4EF" w:themeFill="accent2" w:themeFillTint="33"/>
                <w:vAlign w:val="center"/>
              </w:tcPr>
              <w:p w:rsidR="00A84818" w:rsidRDefault="00A84818" w:rsidP="00E147E3">
                <w:pPr>
                  <w:pStyle w:val="Heading2"/>
                </w:pPr>
                <w:r w:rsidRPr="00272E6F">
                  <w:t>Remittance</w:t>
                </w:r>
              </w:p>
            </w:tc>
          </w:sdtContent>
        </w:sdt>
      </w:tr>
      <w:tr w:rsidR="00A84818" w:rsidTr="00A84818">
        <w:trPr>
          <w:cantSplit/>
          <w:trHeight w:val="288"/>
        </w:trPr>
        <w:tc>
          <w:tcPr>
            <w:tcW w:w="1655" w:type="dxa"/>
            <w:shd w:val="clear" w:color="auto" w:fill="auto"/>
            <w:vAlign w:val="center"/>
          </w:tcPr>
          <w:p w:rsidR="00A84818" w:rsidRDefault="00C34354" w:rsidP="00E147E3">
            <w:pPr>
              <w:pStyle w:val="Heading2"/>
            </w:pPr>
            <w:sdt>
              <w:sdtPr>
                <w:id w:val="561992869"/>
                <w:placeholder>
                  <w:docPart w:val="EEC9F35727C24C6D88FB90CDB9636A8D"/>
                </w:placeholder>
                <w:temporary/>
                <w:showingPlcHdr/>
                <w15:appearance w15:val="hidden"/>
              </w:sdtPr>
              <w:sdtEndPr/>
              <w:sdtContent>
                <w:r w:rsidR="00A84818" w:rsidRPr="00272E6F">
                  <w:t>Statement</w:t>
                </w:r>
                <w:r w:rsidR="00A84818">
                  <w:t xml:space="preserve"> #</w:t>
                </w:r>
              </w:sdtContent>
            </w:sdt>
          </w:p>
        </w:tc>
        <w:tc>
          <w:tcPr>
            <w:tcW w:w="3362" w:type="dxa"/>
            <w:shd w:val="clear" w:color="auto" w:fill="auto"/>
            <w:vAlign w:val="center"/>
          </w:tcPr>
          <w:p w:rsidR="00A84818" w:rsidRDefault="00C34354" w:rsidP="00E147E3">
            <w:sdt>
              <w:sdtPr>
                <w:id w:val="-1515836819"/>
                <w:placeholder>
                  <w:docPart w:val="3E5BABD5EEFC43289130E8C4DA2569C3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15:appearance w15:val="hidden"/>
                <w:text/>
              </w:sdtPr>
              <w:sdtEndPr/>
              <w:sdtContent>
                <w:r w:rsidR="00A84818" w:rsidRPr="007719BF">
                  <w:t>100</w:t>
                </w:r>
              </w:sdtContent>
            </w:sdt>
          </w:p>
        </w:tc>
      </w:tr>
      <w:tr w:rsidR="00A84818" w:rsidTr="00A84818">
        <w:trPr>
          <w:cantSplit/>
          <w:trHeight w:val="288"/>
        </w:trPr>
        <w:sdt>
          <w:sdtPr>
            <w:id w:val="668064089"/>
            <w:placeholder>
              <w:docPart w:val="207D841DC56F428F8F06038B435757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655" w:type="dxa"/>
                <w:shd w:val="clear" w:color="auto" w:fill="auto"/>
                <w:vAlign w:val="center"/>
              </w:tcPr>
              <w:p w:rsidR="00A84818" w:rsidRDefault="00A84818" w:rsidP="00E147E3">
                <w:pPr>
                  <w:pStyle w:val="Heading2"/>
                </w:pPr>
                <w:r w:rsidRPr="00272E6F">
                  <w:t>Date</w:t>
                </w:r>
              </w:p>
            </w:tc>
          </w:sdtContent>
        </w:sdt>
        <w:tc>
          <w:tcPr>
            <w:tcW w:w="3362" w:type="dxa"/>
            <w:shd w:val="clear" w:color="auto" w:fill="auto"/>
            <w:vAlign w:val="center"/>
          </w:tcPr>
          <w:p w:rsidR="00A84818" w:rsidRDefault="00A84818" w:rsidP="00E147E3"/>
        </w:tc>
      </w:tr>
      <w:tr w:rsidR="00A84818" w:rsidTr="00A84818">
        <w:trPr>
          <w:cantSplit/>
          <w:trHeight w:val="288"/>
        </w:trPr>
        <w:sdt>
          <w:sdtPr>
            <w:id w:val="75941704"/>
            <w:placeholder>
              <w:docPart w:val="FF215881EE814C5CB0545A4217F37E78"/>
            </w:placeholder>
            <w:temporary/>
            <w:showingPlcHdr/>
            <w15:appearance w15:val="hidden"/>
          </w:sdtPr>
          <w:sdtEndPr/>
          <w:sdtContent>
            <w:tc>
              <w:tcPr>
                <w:tcW w:w="1655" w:type="dxa"/>
                <w:shd w:val="clear" w:color="auto" w:fill="auto"/>
                <w:vAlign w:val="center"/>
              </w:tcPr>
              <w:p w:rsidR="00A84818" w:rsidRDefault="00A84818" w:rsidP="00E147E3">
                <w:pPr>
                  <w:pStyle w:val="Heading2"/>
                </w:pPr>
                <w:r w:rsidRPr="00272E6F">
                  <w:t>Amount Due</w:t>
                </w:r>
              </w:p>
            </w:tc>
          </w:sdtContent>
        </w:sdt>
        <w:tc>
          <w:tcPr>
            <w:tcW w:w="3362" w:type="dxa"/>
            <w:shd w:val="clear" w:color="auto" w:fill="auto"/>
            <w:vAlign w:val="center"/>
          </w:tcPr>
          <w:p w:rsidR="00A84818" w:rsidRDefault="00A84818" w:rsidP="00E147E3"/>
        </w:tc>
      </w:tr>
      <w:tr w:rsidR="00A84818" w:rsidTr="00A84818">
        <w:trPr>
          <w:cantSplit/>
          <w:trHeight w:val="288"/>
        </w:trPr>
        <w:sdt>
          <w:sdtPr>
            <w:id w:val="1660190564"/>
            <w:placeholder>
              <w:docPart w:val="2E510E11E2DD4C09B95A352B1FEB1417"/>
            </w:placeholder>
            <w:temporary/>
            <w:showingPlcHdr/>
            <w15:appearance w15:val="hidden"/>
          </w:sdtPr>
          <w:sdtEndPr/>
          <w:sdtContent>
            <w:tc>
              <w:tcPr>
                <w:tcW w:w="1655" w:type="dxa"/>
                <w:shd w:val="clear" w:color="auto" w:fill="auto"/>
                <w:vAlign w:val="center"/>
              </w:tcPr>
              <w:p w:rsidR="00A84818" w:rsidRDefault="00A84818" w:rsidP="00E147E3">
                <w:pPr>
                  <w:pStyle w:val="Heading2"/>
                </w:pPr>
                <w:r>
                  <w:t>Amount Enclosed</w:t>
                </w:r>
              </w:p>
            </w:tc>
          </w:sdtContent>
        </w:sdt>
        <w:tc>
          <w:tcPr>
            <w:tcW w:w="3362" w:type="dxa"/>
            <w:shd w:val="clear" w:color="auto" w:fill="auto"/>
            <w:vAlign w:val="center"/>
          </w:tcPr>
          <w:p w:rsidR="00A84818" w:rsidRDefault="00A84818" w:rsidP="00E147E3"/>
        </w:tc>
      </w:tr>
    </w:tbl>
    <w:p w:rsidR="00A84818" w:rsidRDefault="00A84818" w:rsidP="00A84818">
      <w:pPr>
        <w:pStyle w:val="LowerCenteredText"/>
      </w:pPr>
      <w:r>
        <w:t xml:space="preserve">Make all checks payable to </w:t>
      </w:r>
      <w:sdt>
        <w:sdtPr>
          <w:id w:val="552965133"/>
          <w:placeholder>
            <w:docPart w:val="707DA4B1396748ACA61AF29AE236D1A7"/>
          </w:placeholder>
          <w:showingPlcHdr/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15:appearance w15:val="hidden"/>
          <w:text/>
        </w:sdtPr>
        <w:sdtEndPr/>
        <w:sdtContent>
          <w:r w:rsidRPr="006044FA">
            <w:t>Your Company Name</w:t>
          </w:r>
        </w:sdtContent>
      </w:sdt>
    </w:p>
    <w:p w:rsidR="00A84818" w:rsidRDefault="00A84818" w:rsidP="00A84818">
      <w:pPr>
        <w:pStyle w:val="ThankYou"/>
      </w:pPr>
      <w:r>
        <w:t>Thank you for your business!</w:t>
      </w:r>
    </w:p>
    <w:p w:rsidR="008D2AC8" w:rsidRPr="00A84818" w:rsidRDefault="00C34354" w:rsidP="00A84818">
      <w:pPr>
        <w:pStyle w:val="LowerCenteredText"/>
      </w:pPr>
      <w:sdt>
        <w:sdtPr>
          <w:id w:val="1227804808"/>
          <w:placeholder>
            <w:docPart w:val="699DB37D05B74BAE8047D373E5A74808"/>
          </w:placeholder>
          <w:showingPlcHdr/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15:appearance w15:val="hidden"/>
          <w:text/>
        </w:sdtPr>
        <w:sdtEndPr/>
        <w:sdtContent>
          <w:r w:rsidR="00A84818" w:rsidRPr="006044FA">
            <w:t>Your Company Name</w:t>
          </w:r>
        </w:sdtContent>
      </w:sdt>
      <w:r w:rsidR="00A84818">
        <w:t xml:space="preserve">  </w:t>
      </w:r>
      <w:sdt>
        <w:sdtPr>
          <w:id w:val="716560527"/>
          <w:placeholder>
            <w:docPart w:val="BE9BDBA9C24D4ECC9F9CC82531CF862C"/>
          </w:placeholder>
          <w:temporary/>
          <w:showingPlcHdr/>
          <w15:appearance w15:val="hidden"/>
        </w:sdtPr>
        <w:sdtEndPr/>
        <w:sdtContent>
          <w:r w:rsidR="00A84818" w:rsidRPr="00215706">
            <w:t>Street Address, City, ST ZIP Code</w:t>
          </w:r>
        </w:sdtContent>
      </w:sdt>
      <w:r w:rsidR="00A84818">
        <w:t xml:space="preserve">  </w:t>
      </w:r>
      <w:sdt>
        <w:sdtPr>
          <w:id w:val="716560532"/>
          <w:placeholder>
            <w:docPart w:val="E211CDFEF27745E3B747E32B18927357"/>
          </w:placeholder>
          <w:temporary/>
          <w:showingPlcHdr/>
          <w15:appearance w15:val="hidden"/>
        </w:sdtPr>
        <w:sdtEndPr/>
        <w:sdtContent>
          <w:r w:rsidR="00A84818">
            <w:t>Phone</w:t>
          </w:r>
        </w:sdtContent>
      </w:sdt>
      <w:r w:rsidR="00A84818">
        <w:t xml:space="preserve">  </w:t>
      </w:r>
      <w:sdt>
        <w:sdtPr>
          <w:id w:val="716560539"/>
          <w:placeholder>
            <w:docPart w:val="1EEA20FA77234DC694CDB111EABA9947"/>
          </w:placeholder>
          <w:temporary/>
          <w:showingPlcHdr/>
          <w15:appearance w15:val="hidden"/>
        </w:sdtPr>
        <w:sdtEndPr/>
        <w:sdtContent>
          <w:r w:rsidR="00A84818">
            <w:t>Fax</w:t>
          </w:r>
        </w:sdtContent>
      </w:sdt>
      <w:r w:rsidR="00A84818">
        <w:t xml:space="preserve">  </w:t>
      </w:r>
      <w:sdt>
        <w:sdtPr>
          <w:id w:val="716560542"/>
          <w:placeholder>
            <w:docPart w:val="A326C755B1BF45C48CF4F3FE51878F6B"/>
          </w:placeholder>
          <w:temporary/>
          <w:showingPlcHdr/>
          <w15:appearance w15:val="hidden"/>
        </w:sdtPr>
        <w:sdtEndPr/>
        <w:sdtContent>
          <w:r w:rsidR="00A84818">
            <w:t>Email</w:t>
          </w:r>
        </w:sdtContent>
      </w:sdt>
    </w:p>
    <w:sectPr w:rsidR="008D2AC8" w:rsidRPr="00A84818" w:rsidSect="00E27FC4">
      <w:headerReference w:type="even" r:id="rId9"/>
      <w:footerReference w:type="even" r:id="rId10"/>
      <w:footerReference w:type="default" r:id="rId11"/>
      <w:pgSz w:w="12240" w:h="15840" w:code="1"/>
      <w:pgMar w:top="1440" w:right="1080" w:bottom="1440" w:left="108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354" w:rsidRDefault="00C34354">
      <w:r>
        <w:separator/>
      </w:r>
    </w:p>
    <w:p w:rsidR="00C34354" w:rsidRDefault="00C34354"/>
  </w:endnote>
  <w:endnote w:type="continuationSeparator" w:id="0">
    <w:p w:rsidR="00C34354" w:rsidRDefault="00C34354">
      <w:r>
        <w:continuationSeparator/>
      </w:r>
    </w:p>
    <w:p w:rsidR="00C34354" w:rsidRDefault="00C343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9BF" w:rsidRDefault="007719BF">
    <w:pPr>
      <w:pStyle w:val="Footer"/>
    </w:pPr>
  </w:p>
  <w:p w:rsidR="00E429A5" w:rsidRDefault="00E429A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9002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0DF2" w:rsidRDefault="00860DF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2AC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354" w:rsidRDefault="00C34354">
      <w:r>
        <w:separator/>
      </w:r>
    </w:p>
    <w:p w:rsidR="00C34354" w:rsidRDefault="00C34354"/>
  </w:footnote>
  <w:footnote w:type="continuationSeparator" w:id="0">
    <w:p w:rsidR="00C34354" w:rsidRDefault="00C34354">
      <w:r>
        <w:continuationSeparator/>
      </w:r>
    </w:p>
    <w:p w:rsidR="00C34354" w:rsidRDefault="00C3435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9BF" w:rsidRDefault="007719BF">
    <w:pPr>
      <w:pStyle w:val="Header"/>
    </w:pPr>
  </w:p>
  <w:p w:rsidR="00E429A5" w:rsidRDefault="00E429A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89E497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7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254"/>
    <w:rsid w:val="0000110B"/>
    <w:rsid w:val="00010681"/>
    <w:rsid w:val="00016410"/>
    <w:rsid w:val="00045B06"/>
    <w:rsid w:val="000671A7"/>
    <w:rsid w:val="00075F75"/>
    <w:rsid w:val="000F5F86"/>
    <w:rsid w:val="001006BD"/>
    <w:rsid w:val="00116AD7"/>
    <w:rsid w:val="00132283"/>
    <w:rsid w:val="00146E99"/>
    <w:rsid w:val="00161C63"/>
    <w:rsid w:val="001625D5"/>
    <w:rsid w:val="001B463D"/>
    <w:rsid w:val="001B7299"/>
    <w:rsid w:val="001F19B1"/>
    <w:rsid w:val="001F3826"/>
    <w:rsid w:val="001F3831"/>
    <w:rsid w:val="00215706"/>
    <w:rsid w:val="00215DDE"/>
    <w:rsid w:val="00272E6F"/>
    <w:rsid w:val="002A45A9"/>
    <w:rsid w:val="002A75BE"/>
    <w:rsid w:val="002B4EF5"/>
    <w:rsid w:val="002C3387"/>
    <w:rsid w:val="002D3697"/>
    <w:rsid w:val="00301BE4"/>
    <w:rsid w:val="00337BCA"/>
    <w:rsid w:val="003621D7"/>
    <w:rsid w:val="00362748"/>
    <w:rsid w:val="00385D00"/>
    <w:rsid w:val="003E4B86"/>
    <w:rsid w:val="0040505E"/>
    <w:rsid w:val="004227B4"/>
    <w:rsid w:val="00423CEB"/>
    <w:rsid w:val="00423EEE"/>
    <w:rsid w:val="00495A47"/>
    <w:rsid w:val="00495A6F"/>
    <w:rsid w:val="004E2928"/>
    <w:rsid w:val="004E7CA0"/>
    <w:rsid w:val="004F69D9"/>
    <w:rsid w:val="005612D3"/>
    <w:rsid w:val="00565A4F"/>
    <w:rsid w:val="005B1591"/>
    <w:rsid w:val="005C3C6D"/>
    <w:rsid w:val="006044FA"/>
    <w:rsid w:val="0061622A"/>
    <w:rsid w:val="0062650F"/>
    <w:rsid w:val="00684164"/>
    <w:rsid w:val="00697CF3"/>
    <w:rsid w:val="006B6736"/>
    <w:rsid w:val="006F2231"/>
    <w:rsid w:val="0072454C"/>
    <w:rsid w:val="00755F79"/>
    <w:rsid w:val="007719BF"/>
    <w:rsid w:val="007A0CBF"/>
    <w:rsid w:val="00835E64"/>
    <w:rsid w:val="00860DF2"/>
    <w:rsid w:val="00860F17"/>
    <w:rsid w:val="00873C7B"/>
    <w:rsid w:val="008D2AC8"/>
    <w:rsid w:val="00956199"/>
    <w:rsid w:val="009A03C3"/>
    <w:rsid w:val="009C026D"/>
    <w:rsid w:val="009F4B7E"/>
    <w:rsid w:val="00A20154"/>
    <w:rsid w:val="00A26D81"/>
    <w:rsid w:val="00A36700"/>
    <w:rsid w:val="00A84818"/>
    <w:rsid w:val="00AD26DF"/>
    <w:rsid w:val="00B276F7"/>
    <w:rsid w:val="00B57470"/>
    <w:rsid w:val="00BC7B6E"/>
    <w:rsid w:val="00BE4546"/>
    <w:rsid w:val="00C34354"/>
    <w:rsid w:val="00CC6964"/>
    <w:rsid w:val="00CE3C8C"/>
    <w:rsid w:val="00D16254"/>
    <w:rsid w:val="00D4656F"/>
    <w:rsid w:val="00D56530"/>
    <w:rsid w:val="00D93634"/>
    <w:rsid w:val="00DB0CDA"/>
    <w:rsid w:val="00DC60BD"/>
    <w:rsid w:val="00DE155F"/>
    <w:rsid w:val="00E27FC4"/>
    <w:rsid w:val="00E41D7D"/>
    <w:rsid w:val="00E429A5"/>
    <w:rsid w:val="00EC7257"/>
    <w:rsid w:val="00F133B4"/>
    <w:rsid w:val="00F25BC4"/>
    <w:rsid w:val="00F35266"/>
    <w:rsid w:val="00F463FD"/>
    <w:rsid w:val="00F74C21"/>
    <w:rsid w:val="00F7570C"/>
    <w:rsid w:val="00FB118D"/>
    <w:rsid w:val="00FF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09BEC44F-07CB-4CF0-939D-C740FF32E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uiPriority="4" w:qFormat="1"/>
    <w:lsdException w:name="heading 2" w:uiPriority="5" w:qFormat="1"/>
    <w:lsdException w:name="heading 3" w:semiHidden="1" w:uiPriority="6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6F2231"/>
    <w:rPr>
      <w:sz w:val="18"/>
    </w:rPr>
  </w:style>
  <w:style w:type="paragraph" w:styleId="Heading1">
    <w:name w:val="heading 1"/>
    <w:basedOn w:val="Normal"/>
    <w:autoRedefine/>
    <w:uiPriority w:val="4"/>
    <w:qFormat/>
    <w:rsid w:val="00BE4546"/>
    <w:pPr>
      <w:keepNext/>
      <w:spacing w:line="120" w:lineRule="atLeast"/>
      <w:jc w:val="right"/>
      <w:outlineLvl w:val="0"/>
    </w:pPr>
    <w:rPr>
      <w:rFonts w:asciiTheme="majorHAnsi" w:hAnsiTheme="majorHAnsi" w:cs="Arial"/>
      <w:b/>
      <w:bCs/>
      <w:caps/>
      <w:color w:val="808080" w:themeColor="background1" w:themeShade="80"/>
      <w:szCs w:val="52"/>
    </w:rPr>
  </w:style>
  <w:style w:type="paragraph" w:styleId="Heading2">
    <w:name w:val="heading 2"/>
    <w:basedOn w:val="Normal"/>
    <w:uiPriority w:val="5"/>
    <w:qFormat/>
    <w:rsid w:val="00DE155F"/>
    <w:pPr>
      <w:spacing w:before="20"/>
      <w:outlineLvl w:val="1"/>
    </w:pPr>
    <w:rPr>
      <w:rFonts w:asciiTheme="majorHAnsi" w:hAnsiTheme="majorHAnsi" w:cs="Arial"/>
      <w:b/>
      <w:bCs/>
      <w:iCs/>
      <w:color w:val="808080" w:themeColor="background1" w:themeShade="8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mount">
    <w:name w:val="Amount"/>
    <w:basedOn w:val="Normal"/>
    <w:uiPriority w:val="7"/>
    <w:qFormat/>
    <w:pPr>
      <w:jc w:val="right"/>
    </w:pPr>
  </w:style>
  <w:style w:type="paragraph" w:customStyle="1" w:styleId="DateandNumber">
    <w:name w:val="Date and Number"/>
    <w:basedOn w:val="Normal"/>
    <w:uiPriority w:val="3"/>
    <w:qFormat/>
    <w:rsid w:val="005612D3"/>
    <w:pPr>
      <w:spacing w:line="264" w:lineRule="auto"/>
      <w:jc w:val="right"/>
    </w:pPr>
    <w:rPr>
      <w:b/>
      <w:color w:val="808080" w:themeColor="background1" w:themeShade="80"/>
      <w:spacing w:val="4"/>
      <w:szCs w:val="16"/>
    </w:rPr>
  </w:style>
  <w:style w:type="character" w:customStyle="1" w:styleId="Heading4Char">
    <w:name w:val="Heading 4 Char"/>
    <w:basedOn w:val="DefaultParagraphFont"/>
    <w:semiHidden/>
    <w:rsid w:val="00DE155F"/>
    <w:rPr>
      <w:rFonts w:asciiTheme="majorHAnsi" w:eastAsiaTheme="majorEastAsia" w:hAnsiTheme="majorHAnsi" w:cstheme="majorBidi"/>
      <w:i/>
      <w:iCs/>
      <w:color w:val="527D55" w:themeColor="accent1" w:themeShade="BF"/>
    </w:rPr>
  </w:style>
  <w:style w:type="paragraph" w:customStyle="1" w:styleId="LowerCenteredText">
    <w:name w:val="Lower Centered Text"/>
    <w:basedOn w:val="Normal"/>
    <w:uiPriority w:val="8"/>
    <w:qFormat/>
    <w:rsid w:val="00CC6964"/>
    <w:pPr>
      <w:spacing w:before="520"/>
      <w:jc w:val="center"/>
    </w:pPr>
    <w:rPr>
      <w:color w:val="B0CCB0" w:themeColor="accent2"/>
      <w:szCs w:val="18"/>
    </w:rPr>
  </w:style>
  <w:style w:type="paragraph" w:customStyle="1" w:styleId="Slogan">
    <w:name w:val="Slogan"/>
    <w:basedOn w:val="Normal"/>
    <w:uiPriority w:val="2"/>
    <w:qFormat/>
    <w:rsid w:val="005612D3"/>
    <w:pPr>
      <w:spacing w:after="60"/>
      <w:outlineLvl w:val="2"/>
    </w:pPr>
    <w:rPr>
      <w:b/>
      <w:i/>
      <w:color w:val="808080" w:themeColor="background1" w:themeShade="80"/>
      <w:spacing w:val="4"/>
      <w:szCs w:val="18"/>
    </w:rPr>
  </w:style>
  <w:style w:type="paragraph" w:customStyle="1" w:styleId="ThankYou">
    <w:name w:val="Thank You"/>
    <w:basedOn w:val="Normal"/>
    <w:autoRedefine/>
    <w:uiPriority w:val="9"/>
    <w:qFormat/>
    <w:pPr>
      <w:spacing w:before="100"/>
      <w:jc w:val="center"/>
    </w:pPr>
    <w:rPr>
      <w:i/>
      <w:color w:val="808080" w:themeColor="background1" w:themeShade="80"/>
    </w:rPr>
  </w:style>
  <w:style w:type="paragraph" w:customStyle="1" w:styleId="RightAlignedText">
    <w:name w:val="Right Aligned Text"/>
    <w:basedOn w:val="Normal"/>
    <w:uiPriority w:val="6"/>
    <w:qFormat/>
    <w:rsid w:val="00161C63"/>
    <w:pPr>
      <w:spacing w:line="240" w:lineRule="atLeast"/>
      <w:jc w:val="right"/>
    </w:pPr>
    <w:rPr>
      <w:b/>
      <w:color w:val="808080" w:themeColor="background1" w:themeShade="80"/>
      <w:szCs w:val="16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10"/>
    <w:unhideWhenUsed/>
    <w:rsid w:val="00116AD7"/>
  </w:style>
  <w:style w:type="character" w:customStyle="1" w:styleId="HeaderChar">
    <w:name w:val="Header Char"/>
    <w:basedOn w:val="DefaultParagraphFont"/>
    <w:link w:val="Header"/>
    <w:uiPriority w:val="10"/>
    <w:rsid w:val="00116AD7"/>
    <w:rPr>
      <w:sz w:val="18"/>
    </w:rPr>
  </w:style>
  <w:style w:type="paragraph" w:styleId="Footer">
    <w:name w:val="footer"/>
    <w:basedOn w:val="Normal"/>
    <w:link w:val="FooterChar"/>
    <w:uiPriority w:val="99"/>
    <w:unhideWhenUsed/>
    <w:rsid w:val="00116AD7"/>
  </w:style>
  <w:style w:type="character" w:customStyle="1" w:styleId="FooterChar">
    <w:name w:val="Footer Char"/>
    <w:basedOn w:val="DefaultParagraphFont"/>
    <w:link w:val="Footer"/>
    <w:uiPriority w:val="99"/>
    <w:rsid w:val="00116AD7"/>
    <w:rPr>
      <w:sz w:val="18"/>
    </w:rPr>
  </w:style>
  <w:style w:type="paragraph" w:styleId="Title">
    <w:name w:val="Title"/>
    <w:basedOn w:val="Normal"/>
    <w:link w:val="TitleChar"/>
    <w:uiPriority w:val="1"/>
    <w:qFormat/>
    <w:rsid w:val="00CC6964"/>
    <w:pPr>
      <w:keepNext/>
      <w:spacing w:line="800" w:lineRule="exact"/>
      <w:jc w:val="right"/>
    </w:pPr>
    <w:rPr>
      <w:rFonts w:eastAsiaTheme="majorEastAsia" w:cstheme="majorBidi"/>
      <w:color w:val="DFEADF" w:themeColor="accent2" w:themeTint="66"/>
      <w:spacing w:val="-10"/>
      <w:kern w:val="44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CC6964"/>
    <w:rPr>
      <w:rFonts w:eastAsiaTheme="majorEastAsia" w:cstheme="majorBidi"/>
      <w:color w:val="DFEADF" w:themeColor="accent2" w:themeTint="66"/>
      <w:spacing w:val="-10"/>
      <w:kern w:val="44"/>
      <w:sz w:val="72"/>
      <w:szCs w:val="56"/>
    </w:rPr>
  </w:style>
  <w:style w:type="table" w:styleId="TableGridLight">
    <w:name w:val="Grid Table Light"/>
    <w:basedOn w:val="TableNormal"/>
    <w:uiPriority w:val="40"/>
    <w:rsid w:val="00E27FC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5">
    <w:name w:val="Plain Table 5"/>
    <w:basedOn w:val="TableNormal"/>
    <w:uiPriority w:val="45"/>
    <w:rsid w:val="00A84818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3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unaman10\Downloads\tf1639254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B7E94C36D7B40649D12E77A26B9F8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37A5C1-624B-4847-8D3E-60DAE78A8C7C}"/>
      </w:docPartPr>
      <w:docPartBody>
        <w:p w:rsidR="00000000" w:rsidRDefault="00F34F5F">
          <w:pPr>
            <w:pStyle w:val="1B7E94C36D7B40649D12E77A26B9F87B"/>
          </w:pPr>
          <w:r w:rsidRPr="00EC7257">
            <w:t>Statement</w:t>
          </w:r>
        </w:p>
      </w:docPartBody>
    </w:docPart>
    <w:docPart>
      <w:docPartPr>
        <w:name w:val="A3FB9AA9B68A4938B1988C3B98523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5A26FC-7E98-4715-8174-CCC59E58AC6A}"/>
      </w:docPartPr>
      <w:docPartBody>
        <w:p w:rsidR="00000000" w:rsidRDefault="00F34F5F">
          <w:pPr>
            <w:pStyle w:val="A3FB9AA9B68A4938B1988C3B98523219"/>
          </w:pPr>
          <w:r w:rsidRPr="00EC7257">
            <w:t>Your company slogan</w:t>
          </w:r>
        </w:p>
      </w:docPartBody>
    </w:docPart>
    <w:docPart>
      <w:docPartPr>
        <w:name w:val="5F28399BB2474385ACA192CBB2EDF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44FE56-F80B-4E3D-A2FC-2D0E7CB27EC9}"/>
      </w:docPartPr>
      <w:docPartBody>
        <w:p w:rsidR="00000000" w:rsidRDefault="00F34F5F">
          <w:pPr>
            <w:pStyle w:val="5F28399BB2474385ACA192CBB2EDFFC7"/>
          </w:pPr>
          <w:r w:rsidRPr="00EC7257">
            <w:t>Date</w:t>
          </w:r>
        </w:p>
      </w:docPartBody>
    </w:docPart>
    <w:docPart>
      <w:docPartPr>
        <w:name w:val="C8114B0FA5144877A3A5D22E01238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13C2F-D773-4868-86CB-CEE005723E39}"/>
      </w:docPartPr>
      <w:docPartBody>
        <w:p w:rsidR="00000000" w:rsidRDefault="00F34F5F">
          <w:pPr>
            <w:pStyle w:val="C8114B0FA5144877A3A5D22E01238193"/>
          </w:pPr>
          <w:r w:rsidRPr="007719BF">
            <w:t>100</w:t>
          </w:r>
        </w:p>
      </w:docPartBody>
    </w:docPart>
    <w:docPart>
      <w:docPartPr>
        <w:name w:val="B57F86B87B7E4C10A3C4C1A7DCA192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856473-AA2D-49D8-A20F-701130FB8367}"/>
      </w:docPartPr>
      <w:docPartBody>
        <w:p w:rsidR="00000000" w:rsidRDefault="00F34F5F">
          <w:pPr>
            <w:pStyle w:val="B57F86B87B7E4C10A3C4C1A7DCA192EA"/>
          </w:pPr>
          <w:r w:rsidRPr="0006621F">
            <w:t>To get started right away, just tap any placeholder text (such as this) and start typing to replace it with your own.</w:t>
          </w:r>
        </w:p>
      </w:docPartBody>
    </w:docPart>
    <w:docPart>
      <w:docPartPr>
        <w:name w:val="F6126E75C6E948E1BBCABBD8C6038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8FB51-0101-4D48-A17D-A12C558A4201}"/>
      </w:docPartPr>
      <w:docPartBody>
        <w:p w:rsidR="00000000" w:rsidRDefault="00F34F5F">
          <w:pPr>
            <w:pStyle w:val="F6126E75C6E948E1BBCABBD8C6038BD6"/>
          </w:pPr>
          <w:r w:rsidRPr="00EC7257">
            <w:t>Name</w:t>
          </w:r>
        </w:p>
      </w:docPartBody>
    </w:docPart>
    <w:docPart>
      <w:docPartPr>
        <w:name w:val="2678EF666AF44FBBB9D099F994CE0A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A7AFF7-A69C-4EB4-857D-B767334C439A}"/>
      </w:docPartPr>
      <w:docPartBody>
        <w:p w:rsidR="00000000" w:rsidRDefault="00F34F5F">
          <w:pPr>
            <w:pStyle w:val="2678EF666AF44FBBB9D099F994CE0A05"/>
          </w:pPr>
          <w:r w:rsidRPr="00EC7257">
            <w:t>Company Name</w:t>
          </w:r>
        </w:p>
      </w:docPartBody>
    </w:docPart>
    <w:docPart>
      <w:docPartPr>
        <w:name w:val="76E5CB9ED5964A5AB08322BB4D4037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796E9-98A6-49F7-BD28-7038E50537AE}"/>
      </w:docPartPr>
      <w:docPartBody>
        <w:p w:rsidR="00000000" w:rsidRDefault="00F34F5F">
          <w:pPr>
            <w:pStyle w:val="76E5CB9ED5964A5AB08322BB4D403701"/>
          </w:pPr>
          <w:r w:rsidRPr="00EC7257">
            <w:t>Street Address</w:t>
          </w:r>
          <w:r w:rsidRPr="00EC7257">
            <w:br/>
            <w:t>City, ST ZIP Code</w:t>
          </w:r>
        </w:p>
      </w:docPartBody>
    </w:docPart>
    <w:docPart>
      <w:docPartPr>
        <w:name w:val="C6F33A3B134E4CC5A23D9DAF3F0638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FB654E-D054-4FB2-935B-D12473DBB754}"/>
      </w:docPartPr>
      <w:docPartBody>
        <w:p w:rsidR="00000000" w:rsidRDefault="00F34F5F">
          <w:pPr>
            <w:pStyle w:val="C6F33A3B134E4CC5A23D9DAF3F0638C7"/>
          </w:pPr>
          <w:r w:rsidRPr="00EC7257">
            <w:t>Phone</w:t>
          </w:r>
        </w:p>
      </w:docPartBody>
    </w:docPart>
    <w:docPart>
      <w:docPartPr>
        <w:name w:val="42B1F927CF1C445B884B94045486E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ACD804-7A8D-4345-8A46-7A2B2F143C7C}"/>
      </w:docPartPr>
      <w:docPartBody>
        <w:p w:rsidR="00000000" w:rsidRDefault="00F34F5F">
          <w:pPr>
            <w:pStyle w:val="42B1F927CF1C445B884B94045486EE67"/>
          </w:pPr>
          <w:r w:rsidRPr="00EC7257">
            <w:t>ABC12345</w:t>
          </w:r>
        </w:p>
      </w:docPartBody>
    </w:docPart>
    <w:docPart>
      <w:docPartPr>
        <w:name w:val="3E5626E2B0884D9D992B987D299786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771AFA-03FE-4E2F-A063-45CA126548C6}"/>
      </w:docPartPr>
      <w:docPartBody>
        <w:p w:rsidR="00000000" w:rsidRDefault="00F34F5F">
          <w:pPr>
            <w:pStyle w:val="3E5626E2B0884D9D992B987D299786AC"/>
          </w:pPr>
          <w:r w:rsidRPr="002B4EF5">
            <w:t>Date</w:t>
          </w:r>
        </w:p>
      </w:docPartBody>
    </w:docPart>
    <w:docPart>
      <w:docPartPr>
        <w:name w:val="28943B704ADE4C1E8B3C25A261141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BD2619-713B-4349-A540-50F285285A2C}"/>
      </w:docPartPr>
      <w:docPartBody>
        <w:p w:rsidR="00000000" w:rsidRDefault="00F34F5F">
          <w:pPr>
            <w:pStyle w:val="28943B704ADE4C1E8B3C25A261141FAC"/>
          </w:pPr>
          <w:r w:rsidRPr="002B4EF5">
            <w:t>Description</w:t>
          </w:r>
        </w:p>
      </w:docPartBody>
    </w:docPart>
    <w:docPart>
      <w:docPartPr>
        <w:name w:val="F769E59ECACF48DEBB126B2AEADDE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54EB6-6747-4DA2-8035-05DF69EAC3E9}"/>
      </w:docPartPr>
      <w:docPartBody>
        <w:p w:rsidR="00000000" w:rsidRDefault="00F34F5F">
          <w:pPr>
            <w:pStyle w:val="F769E59ECACF48DEBB126B2AEADDEE8B"/>
          </w:pPr>
          <w:r w:rsidRPr="002B4EF5">
            <w:t>Balance</w:t>
          </w:r>
        </w:p>
      </w:docPartBody>
    </w:docPart>
    <w:docPart>
      <w:docPartPr>
        <w:name w:val="1C97631EEB49454F9C5C15281B6E27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F45B0F-E78A-49F7-85F4-7593C276C82A}"/>
      </w:docPartPr>
      <w:docPartBody>
        <w:p w:rsidR="00000000" w:rsidRDefault="00F34F5F">
          <w:pPr>
            <w:pStyle w:val="1C97631EEB49454F9C5C15281B6E27D6"/>
          </w:pPr>
          <w:r w:rsidRPr="002B4EF5">
            <w:t>Amount</w:t>
          </w:r>
        </w:p>
      </w:docPartBody>
    </w:docPart>
    <w:docPart>
      <w:docPartPr>
        <w:name w:val="9482B13AD66446608255F2D6F26AF9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BFC38-C8AD-4121-8933-AD6E65016B2C}"/>
      </w:docPartPr>
      <w:docPartBody>
        <w:p w:rsidR="00000000" w:rsidRDefault="00F34F5F">
          <w:pPr>
            <w:pStyle w:val="9482B13AD66446608255F2D6F26AF937"/>
          </w:pPr>
          <w:r w:rsidRPr="00337BCA">
            <w:t>Current</w:t>
          </w:r>
        </w:p>
      </w:docPartBody>
    </w:docPart>
    <w:docPart>
      <w:docPartPr>
        <w:name w:val="0B665236D1034494A0A9304F9E678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2A24-476B-4034-8C75-7226C5D471F3}"/>
      </w:docPartPr>
      <w:docPartBody>
        <w:p w:rsidR="003D1533" w:rsidRDefault="00F34F5F" w:rsidP="00272E6F">
          <w:pPr>
            <w:pStyle w:val="Heading2"/>
          </w:pPr>
          <w:r>
            <w:t xml:space="preserve">1-30 Days </w:t>
          </w:r>
        </w:p>
        <w:p w:rsidR="00000000" w:rsidRDefault="00F34F5F">
          <w:pPr>
            <w:pStyle w:val="0B665236D1034494A0A9304F9E6788BB"/>
          </w:pPr>
          <w:r>
            <w:t>Past Due</w:t>
          </w:r>
        </w:p>
      </w:docPartBody>
    </w:docPart>
    <w:docPart>
      <w:docPartPr>
        <w:name w:val="648D5AC2158446CA831CDB2DE1E2A6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BE9108-FEDE-4478-BCE3-F6151C3E813D}"/>
      </w:docPartPr>
      <w:docPartBody>
        <w:p w:rsidR="003D1533" w:rsidRDefault="00F34F5F" w:rsidP="00272E6F">
          <w:pPr>
            <w:pStyle w:val="Heading2"/>
          </w:pPr>
          <w:r>
            <w:t xml:space="preserve">31-60 Days </w:t>
          </w:r>
        </w:p>
        <w:p w:rsidR="00000000" w:rsidRDefault="00F34F5F">
          <w:pPr>
            <w:pStyle w:val="648D5AC2158446CA831CDB2DE1E2A663"/>
          </w:pPr>
          <w:r>
            <w:t>Past Due</w:t>
          </w:r>
        </w:p>
      </w:docPartBody>
    </w:docPart>
    <w:docPart>
      <w:docPartPr>
        <w:name w:val="3F63ADF34741484D97E5C52BBA3EAA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2B2017-24CB-408C-9FF5-D12B20C0B7DA}"/>
      </w:docPartPr>
      <w:docPartBody>
        <w:p w:rsidR="003D1533" w:rsidRDefault="00F34F5F" w:rsidP="00272E6F">
          <w:pPr>
            <w:pStyle w:val="Heading2"/>
          </w:pPr>
          <w:r>
            <w:t xml:space="preserve">61-90 Days </w:t>
          </w:r>
        </w:p>
        <w:p w:rsidR="00000000" w:rsidRDefault="00F34F5F">
          <w:pPr>
            <w:pStyle w:val="3F63ADF34741484D97E5C52BBA3EAAD0"/>
          </w:pPr>
          <w:r>
            <w:t>Past Due</w:t>
          </w:r>
        </w:p>
      </w:docPartBody>
    </w:docPart>
    <w:docPart>
      <w:docPartPr>
        <w:name w:val="B971A5D2612547CC9BC33B2EC4662A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A318E2-8A69-450A-BD16-ED32A539CD90}"/>
      </w:docPartPr>
      <w:docPartBody>
        <w:p w:rsidR="003D1533" w:rsidRDefault="00F34F5F" w:rsidP="00272E6F">
          <w:pPr>
            <w:pStyle w:val="Heading2"/>
          </w:pPr>
          <w:r>
            <w:t xml:space="preserve">Over 90 Days </w:t>
          </w:r>
        </w:p>
        <w:p w:rsidR="00000000" w:rsidRDefault="00F34F5F">
          <w:pPr>
            <w:pStyle w:val="B971A5D2612547CC9BC33B2EC4662A97"/>
          </w:pPr>
          <w:r>
            <w:t>Past Due</w:t>
          </w:r>
        </w:p>
      </w:docPartBody>
    </w:docPart>
    <w:docPart>
      <w:docPartPr>
        <w:name w:val="73D56C8C94BB4E3988E1311FE0B35A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D570E-7EA2-4CC9-9C60-3A1CF77FE5AE}"/>
      </w:docPartPr>
      <w:docPartBody>
        <w:p w:rsidR="00000000" w:rsidRDefault="00F34F5F">
          <w:pPr>
            <w:pStyle w:val="73D56C8C94BB4E3988E1311FE0B35AAF"/>
          </w:pPr>
          <w:r w:rsidRPr="00272E6F">
            <w:t>Amount Due</w:t>
          </w:r>
        </w:p>
      </w:docPartBody>
    </w:docPart>
    <w:docPart>
      <w:docPartPr>
        <w:name w:val="DB2586DF3D0043A09AD1B0EC2B83EC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52D4C-C2B3-4342-AF7D-6088042EA00C}"/>
      </w:docPartPr>
      <w:docPartBody>
        <w:p w:rsidR="00000000" w:rsidRDefault="00F34F5F">
          <w:pPr>
            <w:pStyle w:val="DB2586DF3D0043A09AD1B0EC2B83EC69"/>
          </w:pPr>
          <w:r w:rsidRPr="00272E6F">
            <w:t>Remittance</w:t>
          </w:r>
        </w:p>
      </w:docPartBody>
    </w:docPart>
    <w:docPart>
      <w:docPartPr>
        <w:name w:val="EEC9F35727C24C6D88FB90CDB9636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D915F9-19DA-4197-ABA1-152A8E516AE6}"/>
      </w:docPartPr>
      <w:docPartBody>
        <w:p w:rsidR="00000000" w:rsidRDefault="00F34F5F">
          <w:pPr>
            <w:pStyle w:val="EEC9F35727C24C6D88FB90CDB9636A8D"/>
          </w:pPr>
          <w:r w:rsidRPr="00272E6F">
            <w:t>Statement</w:t>
          </w:r>
          <w:r>
            <w:t xml:space="preserve"> #</w:t>
          </w:r>
        </w:p>
      </w:docPartBody>
    </w:docPart>
    <w:docPart>
      <w:docPartPr>
        <w:name w:val="3E5BABD5EEFC43289130E8C4DA2569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419559-BA03-4A39-84C8-836FF65FB45E}"/>
      </w:docPartPr>
      <w:docPartBody>
        <w:p w:rsidR="00000000" w:rsidRDefault="00F34F5F">
          <w:pPr>
            <w:pStyle w:val="3E5BABD5EEFC43289130E8C4DA2569C3"/>
          </w:pPr>
          <w:r w:rsidRPr="007719BF">
            <w:t>100</w:t>
          </w:r>
        </w:p>
      </w:docPartBody>
    </w:docPart>
    <w:docPart>
      <w:docPartPr>
        <w:name w:val="207D841DC56F428F8F06038B43575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218D7-E1ED-493D-AD40-7C8D25A45F04}"/>
      </w:docPartPr>
      <w:docPartBody>
        <w:p w:rsidR="00000000" w:rsidRDefault="00F34F5F">
          <w:pPr>
            <w:pStyle w:val="207D841DC56F428F8F06038B4357575F"/>
          </w:pPr>
          <w:r w:rsidRPr="00272E6F">
            <w:t>Date</w:t>
          </w:r>
        </w:p>
      </w:docPartBody>
    </w:docPart>
    <w:docPart>
      <w:docPartPr>
        <w:name w:val="FF215881EE814C5CB0545A4217F37E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25ED95-4719-4076-A44C-5FD21F807F05}"/>
      </w:docPartPr>
      <w:docPartBody>
        <w:p w:rsidR="00000000" w:rsidRDefault="00F34F5F">
          <w:pPr>
            <w:pStyle w:val="FF215881EE814C5CB0545A4217F37E78"/>
          </w:pPr>
          <w:r w:rsidRPr="00272E6F">
            <w:t>Amount Due</w:t>
          </w:r>
        </w:p>
      </w:docPartBody>
    </w:docPart>
    <w:docPart>
      <w:docPartPr>
        <w:name w:val="2E510E11E2DD4C09B95A352B1FEB14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11C275-186F-4489-A725-49DF817DDF56}"/>
      </w:docPartPr>
      <w:docPartBody>
        <w:p w:rsidR="00000000" w:rsidRDefault="00F34F5F">
          <w:pPr>
            <w:pStyle w:val="2E510E11E2DD4C09B95A352B1FEB1417"/>
          </w:pPr>
          <w:r>
            <w:t>Amount Enclosed</w:t>
          </w:r>
        </w:p>
      </w:docPartBody>
    </w:docPart>
    <w:docPart>
      <w:docPartPr>
        <w:name w:val="707DA4B1396748ACA61AF29AE236D1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47DBDB-C69B-4632-A6CB-D23E2B24DA92}"/>
      </w:docPartPr>
      <w:docPartBody>
        <w:p w:rsidR="00000000" w:rsidRDefault="00F34F5F">
          <w:pPr>
            <w:pStyle w:val="707DA4B1396748ACA61AF29AE236D1A7"/>
          </w:pPr>
          <w:r w:rsidRPr="006044FA">
            <w:t>Your Company Name</w:t>
          </w:r>
        </w:p>
      </w:docPartBody>
    </w:docPart>
    <w:docPart>
      <w:docPartPr>
        <w:name w:val="699DB37D05B74BAE8047D373E5A748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5BEF88-78CF-454B-A429-1C3F07D9E094}"/>
      </w:docPartPr>
      <w:docPartBody>
        <w:p w:rsidR="00000000" w:rsidRDefault="00F34F5F">
          <w:pPr>
            <w:pStyle w:val="699DB37D05B74BAE8047D373E5A74808"/>
          </w:pPr>
          <w:r w:rsidRPr="006044FA">
            <w:t>Your Company Name</w:t>
          </w:r>
        </w:p>
      </w:docPartBody>
    </w:docPart>
    <w:docPart>
      <w:docPartPr>
        <w:name w:val="BE9BDBA9C24D4ECC9F9CC82531CF86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643F7F-5D60-4EDB-9AA6-3DEAC785119A}"/>
      </w:docPartPr>
      <w:docPartBody>
        <w:p w:rsidR="00000000" w:rsidRDefault="00F34F5F">
          <w:pPr>
            <w:pStyle w:val="BE9BDBA9C24D4ECC9F9CC82531CF862C"/>
          </w:pPr>
          <w:r w:rsidRPr="00215706">
            <w:t>Street Address, City, ST ZIP Code</w:t>
          </w:r>
        </w:p>
      </w:docPartBody>
    </w:docPart>
    <w:docPart>
      <w:docPartPr>
        <w:name w:val="E211CDFEF27745E3B747E32B189273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07D4EB-1A0D-4140-B119-A7156B874FA4}"/>
      </w:docPartPr>
      <w:docPartBody>
        <w:p w:rsidR="00000000" w:rsidRDefault="00F34F5F">
          <w:pPr>
            <w:pStyle w:val="E211CDFEF27745E3B747E32B18927357"/>
          </w:pPr>
          <w:r>
            <w:t>Phone</w:t>
          </w:r>
        </w:p>
      </w:docPartBody>
    </w:docPart>
    <w:docPart>
      <w:docPartPr>
        <w:name w:val="1EEA20FA77234DC694CDB111EABA99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CAF20-2CB1-416C-89BD-A0D13C221919}"/>
      </w:docPartPr>
      <w:docPartBody>
        <w:p w:rsidR="00000000" w:rsidRDefault="00F34F5F">
          <w:pPr>
            <w:pStyle w:val="1EEA20FA77234DC694CDB111EABA9947"/>
          </w:pPr>
          <w:r>
            <w:t>Fax</w:t>
          </w:r>
        </w:p>
      </w:docPartBody>
    </w:docPart>
    <w:docPart>
      <w:docPartPr>
        <w:name w:val="A326C755B1BF45C48CF4F3FE51878F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8ECBA7-EEC5-4F56-B460-43C46E6C14AC}"/>
      </w:docPartPr>
      <w:docPartBody>
        <w:p w:rsidR="00000000" w:rsidRDefault="00F34F5F">
          <w:pPr>
            <w:pStyle w:val="A326C755B1BF45C48CF4F3FE51878F6B"/>
          </w:pPr>
          <w:r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F5F"/>
    <w:rsid w:val="00F34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5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5"/>
    <w:qFormat/>
    <w:pPr>
      <w:spacing w:before="20" w:after="0" w:line="240" w:lineRule="auto"/>
      <w:outlineLvl w:val="1"/>
    </w:pPr>
    <w:rPr>
      <w:rFonts w:asciiTheme="majorHAnsi" w:eastAsia="Times New Roman" w:hAnsiTheme="majorHAnsi" w:cs="Arial"/>
      <w:b/>
      <w:bCs/>
      <w:iCs/>
      <w:color w:val="808080" w:themeColor="background1" w:themeShade="80"/>
      <w:sz w:val="1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B7E94C36D7B40649D12E77A26B9F87B">
    <w:name w:val="1B7E94C36D7B40649D12E77A26B9F87B"/>
  </w:style>
  <w:style w:type="paragraph" w:customStyle="1" w:styleId="A3FB9AA9B68A4938B1988C3B98523219">
    <w:name w:val="A3FB9AA9B68A4938B1988C3B98523219"/>
  </w:style>
  <w:style w:type="paragraph" w:customStyle="1" w:styleId="5F28399BB2474385ACA192CBB2EDFFC7">
    <w:name w:val="5F28399BB2474385ACA192CBB2EDFFC7"/>
  </w:style>
  <w:style w:type="paragraph" w:customStyle="1" w:styleId="C8114B0FA5144877A3A5D22E01238193">
    <w:name w:val="C8114B0FA5144877A3A5D22E01238193"/>
  </w:style>
  <w:style w:type="paragraph" w:customStyle="1" w:styleId="B57F86B87B7E4C10A3C4C1A7DCA192EA">
    <w:name w:val="B57F86B87B7E4C10A3C4C1A7DCA192EA"/>
  </w:style>
  <w:style w:type="paragraph" w:customStyle="1" w:styleId="F6126E75C6E948E1BBCABBD8C6038BD6">
    <w:name w:val="F6126E75C6E948E1BBCABBD8C6038BD6"/>
  </w:style>
  <w:style w:type="paragraph" w:customStyle="1" w:styleId="2678EF666AF44FBBB9D099F994CE0A05">
    <w:name w:val="2678EF666AF44FBBB9D099F994CE0A05"/>
  </w:style>
  <w:style w:type="paragraph" w:customStyle="1" w:styleId="76E5CB9ED5964A5AB08322BB4D403701">
    <w:name w:val="76E5CB9ED5964A5AB08322BB4D403701"/>
  </w:style>
  <w:style w:type="paragraph" w:customStyle="1" w:styleId="C6F33A3B134E4CC5A23D9DAF3F0638C7">
    <w:name w:val="C6F33A3B134E4CC5A23D9DAF3F0638C7"/>
  </w:style>
  <w:style w:type="paragraph" w:customStyle="1" w:styleId="42B1F927CF1C445B884B94045486EE67">
    <w:name w:val="42B1F927CF1C445B884B94045486EE67"/>
  </w:style>
  <w:style w:type="paragraph" w:customStyle="1" w:styleId="3E5626E2B0884D9D992B987D299786AC">
    <w:name w:val="3E5626E2B0884D9D992B987D299786AC"/>
  </w:style>
  <w:style w:type="paragraph" w:customStyle="1" w:styleId="28943B704ADE4C1E8B3C25A261141FAC">
    <w:name w:val="28943B704ADE4C1E8B3C25A261141FAC"/>
  </w:style>
  <w:style w:type="paragraph" w:customStyle="1" w:styleId="F769E59ECACF48DEBB126B2AEADDEE8B">
    <w:name w:val="F769E59ECACF48DEBB126B2AEADDEE8B"/>
  </w:style>
  <w:style w:type="paragraph" w:customStyle="1" w:styleId="1C97631EEB49454F9C5C15281B6E27D6">
    <w:name w:val="1C97631EEB49454F9C5C15281B6E27D6"/>
  </w:style>
  <w:style w:type="paragraph" w:customStyle="1" w:styleId="9482B13AD66446608255F2D6F26AF937">
    <w:name w:val="9482B13AD66446608255F2D6F26AF937"/>
  </w:style>
  <w:style w:type="character" w:customStyle="1" w:styleId="Heading2Char">
    <w:name w:val="Heading 2 Char"/>
    <w:basedOn w:val="DefaultParagraphFont"/>
    <w:link w:val="Heading2"/>
    <w:uiPriority w:val="5"/>
    <w:rPr>
      <w:rFonts w:asciiTheme="majorHAnsi" w:eastAsia="Times New Roman" w:hAnsiTheme="majorHAnsi" w:cs="Arial"/>
      <w:b/>
      <w:bCs/>
      <w:iCs/>
      <w:color w:val="808080" w:themeColor="background1" w:themeShade="80"/>
      <w:sz w:val="18"/>
      <w:szCs w:val="28"/>
    </w:rPr>
  </w:style>
  <w:style w:type="paragraph" w:customStyle="1" w:styleId="0B665236D1034494A0A9304F9E6788BB">
    <w:name w:val="0B665236D1034494A0A9304F9E6788BB"/>
  </w:style>
  <w:style w:type="paragraph" w:customStyle="1" w:styleId="648D5AC2158446CA831CDB2DE1E2A663">
    <w:name w:val="648D5AC2158446CA831CDB2DE1E2A663"/>
  </w:style>
  <w:style w:type="paragraph" w:customStyle="1" w:styleId="3F63ADF34741484D97E5C52BBA3EAAD0">
    <w:name w:val="3F63ADF34741484D97E5C52BBA3EAAD0"/>
  </w:style>
  <w:style w:type="paragraph" w:customStyle="1" w:styleId="B971A5D2612547CC9BC33B2EC4662A97">
    <w:name w:val="B971A5D2612547CC9BC33B2EC4662A97"/>
  </w:style>
  <w:style w:type="paragraph" w:customStyle="1" w:styleId="73D56C8C94BB4E3988E1311FE0B35AAF">
    <w:name w:val="73D56C8C94BB4E3988E1311FE0B35AAF"/>
  </w:style>
  <w:style w:type="paragraph" w:customStyle="1" w:styleId="DB2586DF3D0043A09AD1B0EC2B83EC69">
    <w:name w:val="DB2586DF3D0043A09AD1B0EC2B83EC69"/>
  </w:style>
  <w:style w:type="paragraph" w:customStyle="1" w:styleId="EEC9F35727C24C6D88FB90CDB9636A8D">
    <w:name w:val="EEC9F35727C24C6D88FB90CDB9636A8D"/>
  </w:style>
  <w:style w:type="paragraph" w:customStyle="1" w:styleId="3E5BABD5EEFC43289130E8C4DA2569C3">
    <w:name w:val="3E5BABD5EEFC43289130E8C4DA2569C3"/>
  </w:style>
  <w:style w:type="paragraph" w:customStyle="1" w:styleId="207D841DC56F428F8F06038B4357575F">
    <w:name w:val="207D841DC56F428F8F06038B4357575F"/>
  </w:style>
  <w:style w:type="paragraph" w:customStyle="1" w:styleId="FF215881EE814C5CB0545A4217F37E78">
    <w:name w:val="FF215881EE814C5CB0545A4217F37E78"/>
  </w:style>
  <w:style w:type="paragraph" w:customStyle="1" w:styleId="2E510E11E2DD4C09B95A352B1FEB1417">
    <w:name w:val="2E510E11E2DD4C09B95A352B1FEB1417"/>
  </w:style>
  <w:style w:type="paragraph" w:customStyle="1" w:styleId="707DA4B1396748ACA61AF29AE236D1A7">
    <w:name w:val="707DA4B1396748ACA61AF29AE236D1A7"/>
  </w:style>
  <w:style w:type="paragraph" w:customStyle="1" w:styleId="699DB37D05B74BAE8047D373E5A74808">
    <w:name w:val="699DB37D05B74BAE8047D373E5A74808"/>
  </w:style>
  <w:style w:type="paragraph" w:customStyle="1" w:styleId="BE9BDBA9C24D4ECC9F9CC82531CF862C">
    <w:name w:val="BE9BDBA9C24D4ECC9F9CC82531CF862C"/>
  </w:style>
  <w:style w:type="paragraph" w:customStyle="1" w:styleId="E211CDFEF27745E3B747E32B18927357">
    <w:name w:val="E211CDFEF27745E3B747E32B18927357"/>
  </w:style>
  <w:style w:type="paragraph" w:customStyle="1" w:styleId="1EEA20FA77234DC694CDB111EABA9947">
    <w:name w:val="1EEA20FA77234DC694CDB111EABA9947"/>
  </w:style>
  <w:style w:type="paragraph" w:customStyle="1" w:styleId="A326C755B1BF45C48CF4F3FE51878F6B">
    <w:name w:val="A326C755B1BF45C48CF4F3FE51878F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oundry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Billing statement">
      <a:majorFont>
        <a:latin typeface="Microsoft Sans Serif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E2064-C9B5-49A7-BCB8-DA4BD6520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tf16392544</Template>
  <TotalTime>0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Tunaman10</dc:creator>
  <cp:keywords/>
  <dc:description/>
  <cp:lastModifiedBy>c c</cp:lastModifiedBy>
  <cp:revision>1</cp:revision>
  <dcterms:created xsi:type="dcterms:W3CDTF">2017-03-18T13:40:00Z</dcterms:created>
  <dcterms:modified xsi:type="dcterms:W3CDTF">2017-03-18T13:40:00Z</dcterms:modified>
  <cp:version/>
</cp:coreProperties>
</file>