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thinThickMediumGap" w:sz="8" w:space="0" w:color="7F7F7F" w:themeColor="text1" w:themeTint="80"/>
          <w:left w:val="thinThickMediumGap" w:sz="8" w:space="0" w:color="7F7F7F" w:themeColor="text1" w:themeTint="80"/>
          <w:bottom w:val="thinThickMediumGap" w:sz="8" w:space="0" w:color="7F7F7F" w:themeColor="text1" w:themeTint="80"/>
          <w:right w:val="thinThickMediumGap" w:sz="8" w:space="0" w:color="7F7F7F" w:themeColor="text1" w:themeTint="80"/>
          <w:insideH w:val="thinThickMediumGap" w:sz="8" w:space="0" w:color="7F7F7F" w:themeColor="text1" w:themeTint="80"/>
          <w:insideV w:val="thinThickMediumGap" w:sz="8" w:space="0" w:color="7F7F7F" w:themeColor="text1" w:themeTint="8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  <w:tblCaption w:val="Layout table"/>
      </w:tblPr>
      <w:tblGrid>
        <w:gridCol w:w="3882"/>
        <w:gridCol w:w="5438"/>
      </w:tblGrid>
      <w:tr w:rsidR="009E61C6">
        <w:trPr>
          <w:trHeight w:val="930"/>
        </w:trPr>
        <w:tc>
          <w:tcPr>
            <w:tcW w:w="3882" w:type="dxa"/>
          </w:tcPr>
          <w:p w:rsidR="009E61C6" w:rsidRDefault="008D2CE2">
            <w:pPr>
              <w:pStyle w:val="Title"/>
            </w:pPr>
            <w:bookmarkStart w:id="0" w:name="_GoBack"/>
            <w:bookmarkEnd w:id="0"/>
            <w:r>
              <w:t>F A X</w:t>
            </w:r>
          </w:p>
          <w:sdt>
            <w:sdtPr>
              <w:alias w:val="Company"/>
              <w:tag w:val="Company"/>
              <w:id w:val="-67659514"/>
              <w:placeholder>
                <w:docPart w:val="4C964A0D3AF34DA4B0BE92D3562587AB"/>
              </w:placeholder>
              <w:temporary/>
              <w:showingPlcHdr/>
              <w15:appearance w15:val="hidden"/>
            </w:sdtPr>
            <w:sdtEndPr/>
            <w:sdtContent>
              <w:p w:rsidR="009E61C6" w:rsidRDefault="008D2CE2">
                <w:pPr>
                  <w:pStyle w:val="Heading1"/>
                </w:pPr>
                <w:r>
                  <w:t>Company Name</w:t>
                </w:r>
              </w:p>
            </w:sdtContent>
          </w:sdt>
          <w:sdt>
            <w:sdtPr>
              <w:alias w:val="Address"/>
              <w:tag w:val="Address"/>
              <w:id w:val="-722288182"/>
              <w:placeholder>
                <w:docPart w:val="C222D7650FFF4E1A98512F2C00299581"/>
              </w:placeholder>
              <w:temporary/>
              <w:showingPlcHdr/>
              <w15:appearance w15:val="hidden"/>
            </w:sdtPr>
            <w:sdtEndPr/>
            <w:sdtContent>
              <w:p w:rsidR="009E61C6" w:rsidRDefault="008D2CE2">
                <w:pPr>
                  <w:pStyle w:val="Address"/>
                </w:pPr>
                <w:r>
                  <w:t>Street Address</w:t>
                </w:r>
              </w:p>
            </w:sdtContent>
          </w:sdt>
          <w:sdt>
            <w:sdtPr>
              <w:alias w:val="City, ST  ZIP Code"/>
              <w:tag w:val="City, ST  ZIP Code"/>
              <w:id w:val="-1196613213"/>
              <w:placeholder>
                <w:docPart w:val="E00F70480E03456585228A39DECEEFBC"/>
              </w:placeholder>
              <w:temporary/>
              <w:showingPlcHdr/>
              <w15:appearance w15:val="hidden"/>
            </w:sdtPr>
            <w:sdtEndPr/>
            <w:sdtContent>
              <w:p w:rsidR="009E61C6" w:rsidRDefault="008D2CE2">
                <w:pPr>
                  <w:pStyle w:val="Address"/>
                </w:pPr>
                <w:r>
                  <w:t>City, ST  ZIP Code</w:t>
                </w:r>
              </w:p>
            </w:sdtContent>
          </w:sdt>
          <w:sdt>
            <w:sdtPr>
              <w:alias w:val="Phone"/>
              <w:tag w:val="Phone"/>
              <w:id w:val="-924646192"/>
              <w:placeholder>
                <w:docPart w:val="1D3E8B835C5C46449D3631818C4F5C07"/>
              </w:placeholder>
              <w:temporary/>
              <w:showingPlcHdr/>
              <w15:appearance w15:val="hidden"/>
            </w:sdtPr>
            <w:sdtEndPr/>
            <w:sdtContent>
              <w:p w:rsidR="009E61C6" w:rsidRDefault="008D2CE2">
                <w:pPr>
                  <w:pStyle w:val="Address"/>
                </w:pPr>
                <w:r>
                  <w:t>phone</w:t>
                </w:r>
              </w:p>
            </w:sdtContent>
          </w:sdt>
          <w:sdt>
            <w:sdtPr>
              <w:alias w:val="Website"/>
              <w:tag w:val="Website"/>
              <w:id w:val="-390110425"/>
              <w:placeholder>
                <w:docPart w:val="7A893843EB614E9C8EF645A23D8B70F2"/>
              </w:placeholder>
              <w:temporary/>
              <w:showingPlcHdr/>
              <w15:appearance w15:val="hidden"/>
            </w:sdtPr>
            <w:sdtEndPr/>
            <w:sdtContent>
              <w:p w:rsidR="009E61C6" w:rsidRDefault="008D2CE2">
                <w:pPr>
                  <w:pStyle w:val="Address"/>
                </w:pPr>
                <w:r>
                  <w:t>website</w:t>
                </w:r>
              </w:p>
            </w:sdtContent>
          </w:sdt>
          <w:p w:rsidR="009E61C6" w:rsidRDefault="008D2CE2">
            <w:pPr>
              <w:pStyle w:val="Comments"/>
            </w:pPr>
            <w:r>
              <w:rPr>
                <w:noProof/>
              </w:rPr>
              <w:drawing>
                <wp:inline distT="0" distB="0" distL="0" distR="0">
                  <wp:extent cx="914400" cy="676275"/>
                  <wp:effectExtent l="0" t="0" r="0" b="9525"/>
                  <wp:docPr id="2" name="Picture 1" title="Fax machin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x 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8" w:type="dxa"/>
            <w:tcMar>
              <w:left w:w="0" w:type="dxa"/>
              <w:right w:w="0" w:type="dxa"/>
            </w:tcMar>
          </w:tcPr>
          <w:tbl>
            <w:tblPr>
              <w:tblW w:w="5000" w:type="pct"/>
              <w:tblBorders>
                <w:insideH w:val="thinThickMediumGap" w:sz="8" w:space="0" w:color="7F7F7F" w:themeColor="text1" w:themeTint="80"/>
                <w:insideV w:val="thinThickMediumGap" w:sz="8" w:space="0" w:color="7F7F7F" w:themeColor="text1" w:themeTint="80"/>
              </w:tblBorders>
              <w:tblLayout w:type="fixed"/>
              <w:tblCellMar>
                <w:top w:w="115" w:type="dxa"/>
                <w:left w:w="115" w:type="dxa"/>
                <w:bottom w:w="115" w:type="dxa"/>
                <w:right w:w="115" w:type="dxa"/>
              </w:tblCellMar>
              <w:tblLook w:val="0000" w:firstRow="0" w:lastRow="0" w:firstColumn="0" w:lastColumn="0" w:noHBand="0" w:noVBand="0"/>
              <w:tblCaption w:val="Layout table for fax details"/>
            </w:tblPr>
            <w:tblGrid>
              <w:gridCol w:w="5398"/>
            </w:tblGrid>
            <w:tr w:rsidR="009E61C6">
              <w:tc>
                <w:tcPr>
                  <w:tcW w:w="5438" w:type="dxa"/>
                  <w:vAlign w:val="center"/>
                </w:tcPr>
                <w:p w:rsidR="009E61C6" w:rsidRDefault="008D2CE2">
                  <w:r>
                    <w:t xml:space="preserve">To: </w:t>
                  </w:r>
                  <w:sdt>
                    <w:sdtPr>
                      <w:alias w:val="Name"/>
                      <w:tag w:val="Name"/>
                      <w:id w:val="1268040394"/>
                      <w:placeholder>
                        <w:docPart w:val="AD278E22B753415BA3AA69CE875C1DC3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>
                        <w:t>Recipient Name</w:t>
                      </w:r>
                    </w:sdtContent>
                  </w:sdt>
                </w:p>
                <w:p w:rsidR="009E61C6" w:rsidRDefault="008D2CE2">
                  <w:r>
                    <w:t xml:space="preserve">Fax number: </w:t>
                  </w:r>
                  <w:sdt>
                    <w:sdtPr>
                      <w:alias w:val="Fax"/>
                      <w:tag w:val="Fax"/>
                      <w:id w:val="786785770"/>
                      <w:placeholder>
                        <w:docPart w:val="C9CDD69E41B24BC185A1B701C26C30F4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>
                        <w:t>fax</w:t>
                      </w:r>
                    </w:sdtContent>
                  </w:sdt>
                </w:p>
              </w:tc>
            </w:tr>
            <w:tr w:rsidR="009E61C6">
              <w:tc>
                <w:tcPr>
                  <w:tcW w:w="5438" w:type="dxa"/>
                  <w:vAlign w:val="center"/>
                </w:tcPr>
                <w:p w:rsidR="009E61C6" w:rsidRDefault="008D2CE2">
                  <w:r>
                    <w:t xml:space="preserve">From: </w:t>
                  </w:r>
                  <w:sdt>
                    <w:sdtPr>
                      <w:alias w:val="Name"/>
                      <w:tag w:val="Name"/>
                      <w:id w:val="475734212"/>
                      <w:placeholder>
                        <w:docPart w:val="8D05AED0193C45358C181CCE33825E7C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>
                        <w:t>Your Name</w:t>
                      </w:r>
                    </w:sdtContent>
                  </w:sdt>
                </w:p>
                <w:p w:rsidR="009E61C6" w:rsidRDefault="008D2CE2">
                  <w:r>
                    <w:t xml:space="preserve">Fax number: </w:t>
                  </w:r>
                  <w:sdt>
                    <w:sdtPr>
                      <w:alias w:val="Fax"/>
                      <w:tag w:val="Fax"/>
                      <w:id w:val="1198820231"/>
                      <w:placeholder>
                        <w:docPart w:val="914F7E400672425EB2EBAAA94AC01D4B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>
                        <w:t>fax</w:t>
                      </w:r>
                    </w:sdtContent>
                  </w:sdt>
                </w:p>
              </w:tc>
            </w:tr>
            <w:tr w:rsidR="009E61C6">
              <w:tc>
                <w:tcPr>
                  <w:tcW w:w="5438" w:type="dxa"/>
                  <w:vAlign w:val="center"/>
                </w:tcPr>
                <w:p w:rsidR="009E61C6" w:rsidRDefault="008D2CE2">
                  <w:r>
                    <w:t xml:space="preserve">Date: </w:t>
                  </w:r>
                  <w:sdt>
                    <w:sdtPr>
                      <w:id w:val="338348980"/>
                      <w:placeholder>
                        <w:docPart w:val="A4BF61B7749C4E049A6E9FC0C318F078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>
                        <w:t>date</w:t>
                      </w:r>
                    </w:sdtContent>
                  </w:sdt>
                </w:p>
              </w:tc>
            </w:tr>
            <w:tr w:rsidR="009E61C6">
              <w:tc>
                <w:tcPr>
                  <w:tcW w:w="5438" w:type="dxa"/>
                  <w:vAlign w:val="center"/>
                </w:tcPr>
                <w:p w:rsidR="009E61C6" w:rsidRDefault="008D2CE2">
                  <w:r>
                    <w:t>Regarding:</w:t>
                  </w:r>
                </w:p>
                <w:sdt>
                  <w:sdtPr>
                    <w:alias w:val="Subject"/>
                    <w:tag w:val="Subject"/>
                    <w:id w:val="695668544"/>
                    <w:placeholder>
                      <w:docPart w:val="C11357F98F3342AB9D6028DC9CDDAC1D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9E61C6" w:rsidRDefault="008D2CE2">
                      <w:r>
                        <w:t>Subject</w:t>
                      </w:r>
                    </w:p>
                  </w:sdtContent>
                </w:sdt>
              </w:tc>
            </w:tr>
            <w:tr w:rsidR="009E61C6">
              <w:tc>
                <w:tcPr>
                  <w:tcW w:w="5438" w:type="dxa"/>
                  <w:vAlign w:val="center"/>
                </w:tcPr>
                <w:p w:rsidR="009E61C6" w:rsidRDefault="008D2CE2">
                  <w:r>
                    <w:t>Phone number for follow-up:</w:t>
                  </w:r>
                </w:p>
                <w:sdt>
                  <w:sdtPr>
                    <w:alias w:val="Phone"/>
                    <w:tag w:val="Phone"/>
                    <w:id w:val="1712463357"/>
                    <w:placeholder>
                      <w:docPart w:val="58CE27BC5E2F496AA0F2E1808AC06FF2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9E61C6" w:rsidRDefault="008D2CE2">
                      <w:r>
                        <w:t>phone</w:t>
                      </w:r>
                    </w:p>
                  </w:sdtContent>
                </w:sdt>
              </w:tc>
            </w:tr>
          </w:tbl>
          <w:p w:rsidR="009E61C6" w:rsidRDefault="009E61C6"/>
        </w:tc>
      </w:tr>
      <w:tr w:rsidR="009E61C6">
        <w:trPr>
          <w:trHeight w:val="7709"/>
        </w:trPr>
        <w:tc>
          <w:tcPr>
            <w:tcW w:w="9320" w:type="dxa"/>
            <w:gridSpan w:val="2"/>
          </w:tcPr>
          <w:p w:rsidR="009E61C6" w:rsidRDefault="008D2CE2">
            <w:pPr>
              <w:pStyle w:val="Comments"/>
            </w:pPr>
            <w:r>
              <w:t>Comments:</w:t>
            </w:r>
          </w:p>
        </w:tc>
      </w:tr>
    </w:tbl>
    <w:p w:rsidR="009E61C6" w:rsidRDefault="009E61C6"/>
    <w:sectPr w:rsidR="009E61C6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GMaruGothicMPRO">
    <w:altName w:val="MS PMincho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7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CE2"/>
    <w:rsid w:val="008D2CE2"/>
    <w:rsid w:val="009E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166F38E-15BA-4A21-938F-1384B76A8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color w:val="000000" w:themeColor="text1"/>
        <w:sz w:val="24"/>
        <w:szCs w:val="24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Address"/>
    <w:uiPriority w:val="2"/>
    <w:qFormat/>
    <w:pPr>
      <w:keepNext/>
      <w:outlineLvl w:val="0"/>
    </w:pPr>
    <w:rPr>
      <w:rFonts w:asciiTheme="majorHAnsi" w:hAnsiTheme="majorHAnsi" w:cs="Arial"/>
      <w:b/>
      <w:bCs/>
      <w:kern w:val="32"/>
      <w:szCs w:val="104"/>
    </w:rPr>
  </w:style>
  <w:style w:type="paragraph" w:styleId="Heading2">
    <w:name w:val="heading 2"/>
    <w:basedOn w:val="Normal"/>
    <w:next w:val="Normal"/>
    <w:link w:val="Heading2Char"/>
    <w:uiPriority w:val="2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Heading3">
    <w:name w:val="heading 3"/>
    <w:basedOn w:val="Normal"/>
    <w:next w:val="Normal"/>
    <w:link w:val="Heading3Char"/>
    <w:uiPriority w:val="2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i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b/>
      <w:i/>
      <w:iCs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sz w:val="22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b/>
      <w:sz w:val="22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sz w:val="22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0"/>
      <w:szCs w:val="21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Address">
    <w:name w:val="Address"/>
    <w:basedOn w:val="Normal"/>
    <w:uiPriority w:val="3"/>
    <w:qFormat/>
    <w:rPr>
      <w:sz w:val="18"/>
      <w:szCs w:val="20"/>
    </w:rPr>
  </w:style>
  <w:style w:type="paragraph" w:customStyle="1" w:styleId="Comments">
    <w:name w:val="Comments"/>
    <w:basedOn w:val="Normal"/>
    <w:uiPriority w:val="4"/>
    <w:qFormat/>
    <w:pPr>
      <w:spacing w:before="240" w:after="12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"/>
    <w:qFormat/>
    <w:pPr>
      <w:contextualSpacing/>
    </w:pPr>
    <w:rPr>
      <w:rFonts w:asciiTheme="majorHAnsi" w:eastAsiaTheme="majorEastAsia" w:hAnsiTheme="majorHAnsi" w:cstheme="majorBidi"/>
      <w:b/>
      <w:caps/>
      <w:color w:val="7F7F7F" w:themeColor="text1" w:themeTint="80"/>
      <w:spacing w:val="100"/>
      <w:kern w:val="28"/>
      <w:sz w:val="104"/>
      <w:szCs w:val="5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caps/>
      <w:color w:val="7F7F7F" w:themeColor="text1" w:themeTint="80"/>
      <w:spacing w:val="100"/>
      <w:kern w:val="28"/>
      <w:sz w:val="104"/>
      <w:szCs w:val="56"/>
    </w:rPr>
  </w:style>
  <w:style w:type="character" w:customStyle="1" w:styleId="Heading2Char">
    <w:name w:val="Heading 2 Char"/>
    <w:basedOn w:val="DefaultParagraphFont"/>
    <w:link w:val="Heading2"/>
    <w:uiPriority w:val="2"/>
    <w:semiHidden/>
    <w:rPr>
      <w:rFonts w:asciiTheme="majorHAnsi" w:eastAsiaTheme="majorEastAsia" w:hAnsiTheme="majorHAnsi" w:cstheme="majorBidi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semiHidden/>
    <w:rPr>
      <w:rFonts w:asciiTheme="majorHAnsi" w:eastAsiaTheme="majorEastAsia" w:hAnsiTheme="majorHAnsi" w:cstheme="majorBidi"/>
      <w:i/>
    </w:rPr>
  </w:style>
  <w:style w:type="character" w:customStyle="1" w:styleId="Heading4Char">
    <w:name w:val="Heading 4 Char"/>
    <w:basedOn w:val="DefaultParagraphFont"/>
    <w:link w:val="Heading4"/>
    <w:uiPriority w:val="2"/>
    <w:semiHidden/>
    <w:rPr>
      <w:rFonts w:asciiTheme="majorHAnsi" w:eastAsiaTheme="majorEastAsia" w:hAnsiTheme="majorHAnsi" w:cstheme="majorBidi"/>
      <w:b/>
      <w:i/>
      <w:iCs/>
    </w:rPr>
  </w:style>
  <w:style w:type="character" w:customStyle="1" w:styleId="Heading5Char">
    <w:name w:val="Heading 5 Char"/>
    <w:basedOn w:val="DefaultParagraphFont"/>
    <w:link w:val="Heading5"/>
    <w:uiPriority w:val="2"/>
    <w:semiHidden/>
    <w:rPr>
      <w:rFonts w:asciiTheme="majorHAnsi" w:eastAsiaTheme="majorEastAsia" w:hAnsiTheme="majorHAnsi" w:cstheme="majorBidi"/>
      <w:sz w:val="22"/>
    </w:rPr>
  </w:style>
  <w:style w:type="character" w:customStyle="1" w:styleId="Heading6Char">
    <w:name w:val="Heading 6 Char"/>
    <w:basedOn w:val="DefaultParagraphFont"/>
    <w:link w:val="Heading6"/>
    <w:uiPriority w:val="2"/>
    <w:semiHidden/>
    <w:rPr>
      <w:rFonts w:asciiTheme="majorHAnsi" w:eastAsiaTheme="majorEastAsia" w:hAnsiTheme="majorHAnsi" w:cstheme="majorBidi"/>
      <w:b/>
      <w:sz w:val="22"/>
    </w:rPr>
  </w:style>
  <w:style w:type="character" w:customStyle="1" w:styleId="Heading7Char">
    <w:name w:val="Heading 7 Char"/>
    <w:basedOn w:val="DefaultParagraphFont"/>
    <w:link w:val="Heading7"/>
    <w:uiPriority w:val="2"/>
    <w:semiHidden/>
    <w:rPr>
      <w:rFonts w:asciiTheme="majorHAnsi" w:eastAsiaTheme="majorEastAsia" w:hAnsiTheme="majorHAnsi" w:cstheme="majorBidi"/>
      <w:i/>
      <w:iCs/>
      <w:sz w:val="22"/>
    </w:rPr>
  </w:style>
  <w:style w:type="character" w:customStyle="1" w:styleId="Heading8Char">
    <w:name w:val="Heading 8 Char"/>
    <w:basedOn w:val="DefaultParagraphFont"/>
    <w:link w:val="Heading8"/>
    <w:uiPriority w:val="2"/>
    <w:semiHidden/>
    <w:rPr>
      <w:rFonts w:asciiTheme="majorHAnsi" w:eastAsiaTheme="majorEastAsia" w:hAnsiTheme="majorHAnsi" w:cstheme="majorBidi"/>
      <w:color w:val="272727" w:themeColor="text1" w:themeTint="D8"/>
      <w:sz w:val="20"/>
      <w:szCs w:val="21"/>
    </w:rPr>
  </w:style>
  <w:style w:type="character" w:customStyle="1" w:styleId="Heading9Char">
    <w:name w:val="Heading 9 Char"/>
    <w:basedOn w:val="DefaultParagraphFont"/>
    <w:link w:val="Heading9"/>
    <w:uiPriority w:val="2"/>
    <w:semiHidden/>
    <w:rPr>
      <w:rFonts w:asciiTheme="majorHAnsi" w:eastAsiaTheme="majorEastAsia" w:hAnsiTheme="majorHAnsi" w:cstheme="majorBidi"/>
      <w:i/>
      <w:iCs/>
      <w:color w:val="272727" w:themeColor="text1" w:themeTint="D8"/>
      <w:sz w:val="2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unaman10\Downloads\tf16392560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C964A0D3AF34DA4B0BE92D356258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7370C-2FC7-4D85-84B6-A91F8A513403}"/>
      </w:docPartPr>
      <w:docPartBody>
        <w:p w:rsidR="00000000" w:rsidRDefault="00A3436B">
          <w:pPr>
            <w:pStyle w:val="4C964A0D3AF34DA4B0BE92D3562587AB"/>
          </w:pPr>
          <w:r>
            <w:t>Company Name</w:t>
          </w:r>
        </w:p>
      </w:docPartBody>
    </w:docPart>
    <w:docPart>
      <w:docPartPr>
        <w:name w:val="C222D7650FFF4E1A98512F2C00299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2EE4CB-3B0A-40AA-894D-AD0725FB5EBB}"/>
      </w:docPartPr>
      <w:docPartBody>
        <w:p w:rsidR="00000000" w:rsidRDefault="00A3436B">
          <w:pPr>
            <w:pStyle w:val="C222D7650FFF4E1A98512F2C00299581"/>
          </w:pPr>
          <w:r>
            <w:t>Street Address</w:t>
          </w:r>
        </w:p>
      </w:docPartBody>
    </w:docPart>
    <w:docPart>
      <w:docPartPr>
        <w:name w:val="E00F70480E03456585228A39DECEE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861E9-EF53-454F-99D9-E944C26A6C4B}"/>
      </w:docPartPr>
      <w:docPartBody>
        <w:p w:rsidR="00000000" w:rsidRDefault="00A3436B">
          <w:pPr>
            <w:pStyle w:val="E00F70480E03456585228A39DECEEFBC"/>
          </w:pPr>
          <w:r>
            <w:t>City, ST  ZIP Code</w:t>
          </w:r>
        </w:p>
      </w:docPartBody>
    </w:docPart>
    <w:docPart>
      <w:docPartPr>
        <w:name w:val="1D3E8B835C5C46449D3631818C4F5C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A4429-A639-459E-812C-F3D7C188E138}"/>
      </w:docPartPr>
      <w:docPartBody>
        <w:p w:rsidR="00000000" w:rsidRDefault="00A3436B">
          <w:pPr>
            <w:pStyle w:val="1D3E8B835C5C46449D3631818C4F5C07"/>
          </w:pPr>
          <w:r>
            <w:t>phone</w:t>
          </w:r>
        </w:p>
      </w:docPartBody>
    </w:docPart>
    <w:docPart>
      <w:docPartPr>
        <w:name w:val="7A893843EB614E9C8EF645A23D8B70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8BC3B-89AE-455C-9261-F6A9E98503F4}"/>
      </w:docPartPr>
      <w:docPartBody>
        <w:p w:rsidR="00000000" w:rsidRDefault="00A3436B">
          <w:pPr>
            <w:pStyle w:val="7A893843EB614E9C8EF645A23D8B70F2"/>
          </w:pPr>
          <w:r>
            <w:t>website</w:t>
          </w:r>
        </w:p>
      </w:docPartBody>
    </w:docPart>
    <w:docPart>
      <w:docPartPr>
        <w:name w:val="AD278E22B753415BA3AA69CE875C1D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41DB02-C3BD-48C7-B23F-C9A3F5408A71}"/>
      </w:docPartPr>
      <w:docPartBody>
        <w:p w:rsidR="00000000" w:rsidRDefault="00A3436B">
          <w:pPr>
            <w:pStyle w:val="AD278E22B753415BA3AA69CE875C1DC3"/>
          </w:pPr>
          <w:r>
            <w:t>Recipient Name</w:t>
          </w:r>
        </w:p>
      </w:docPartBody>
    </w:docPart>
    <w:docPart>
      <w:docPartPr>
        <w:name w:val="C9CDD69E41B24BC185A1B701C26C3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2CC7B-6BDB-46F5-902F-571665610781}"/>
      </w:docPartPr>
      <w:docPartBody>
        <w:p w:rsidR="00000000" w:rsidRDefault="00A3436B">
          <w:pPr>
            <w:pStyle w:val="C9CDD69E41B24BC185A1B701C26C30F4"/>
          </w:pPr>
          <w:r>
            <w:t>fax</w:t>
          </w:r>
        </w:p>
      </w:docPartBody>
    </w:docPart>
    <w:docPart>
      <w:docPartPr>
        <w:name w:val="8D05AED0193C45358C181CCE33825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ADC2E2-348D-410D-A0AE-CF41F3E91DC4}"/>
      </w:docPartPr>
      <w:docPartBody>
        <w:p w:rsidR="00000000" w:rsidRDefault="00A3436B">
          <w:pPr>
            <w:pStyle w:val="8D05AED0193C45358C181CCE33825E7C"/>
          </w:pPr>
          <w:r>
            <w:t>Your Name</w:t>
          </w:r>
        </w:p>
      </w:docPartBody>
    </w:docPart>
    <w:docPart>
      <w:docPartPr>
        <w:name w:val="914F7E400672425EB2EBAAA94AC01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EC4173-3A93-4808-A9A0-8BF5AB39FB10}"/>
      </w:docPartPr>
      <w:docPartBody>
        <w:p w:rsidR="00000000" w:rsidRDefault="00A3436B">
          <w:pPr>
            <w:pStyle w:val="914F7E400672425EB2EBAAA94AC01D4B"/>
          </w:pPr>
          <w:r>
            <w:t>fax</w:t>
          </w:r>
        </w:p>
      </w:docPartBody>
    </w:docPart>
    <w:docPart>
      <w:docPartPr>
        <w:name w:val="A4BF61B7749C4E049A6E9FC0C318F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9694A5-744B-4B01-AA39-1F77F740FB52}"/>
      </w:docPartPr>
      <w:docPartBody>
        <w:p w:rsidR="00000000" w:rsidRDefault="00A3436B">
          <w:pPr>
            <w:pStyle w:val="A4BF61B7749C4E049A6E9FC0C318F078"/>
          </w:pPr>
          <w:r>
            <w:t>date</w:t>
          </w:r>
        </w:p>
      </w:docPartBody>
    </w:docPart>
    <w:docPart>
      <w:docPartPr>
        <w:name w:val="C11357F98F3342AB9D6028DC9CDDAC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A5B42B-76AD-480C-BB77-8F857A2A4A24}"/>
      </w:docPartPr>
      <w:docPartBody>
        <w:p w:rsidR="00000000" w:rsidRDefault="00A3436B">
          <w:pPr>
            <w:pStyle w:val="C11357F98F3342AB9D6028DC9CDDAC1D"/>
          </w:pPr>
          <w:r>
            <w:t>Subject</w:t>
          </w:r>
        </w:p>
      </w:docPartBody>
    </w:docPart>
    <w:docPart>
      <w:docPartPr>
        <w:name w:val="58CE27BC5E2F496AA0F2E1808AC06F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6E057D-12FB-4DD0-A648-1058933C804C}"/>
      </w:docPartPr>
      <w:docPartBody>
        <w:p w:rsidR="00000000" w:rsidRDefault="00A3436B">
          <w:pPr>
            <w:pStyle w:val="58CE27BC5E2F496AA0F2E1808AC06FF2"/>
          </w:pPr>
          <w:r>
            <w:t>phone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GMaruGothicMPRO">
    <w:altName w:val="MS PMincho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36B"/>
    <w:rsid w:val="00A3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C964A0D3AF34DA4B0BE92D3562587AB">
    <w:name w:val="4C964A0D3AF34DA4B0BE92D3562587AB"/>
  </w:style>
  <w:style w:type="paragraph" w:customStyle="1" w:styleId="C222D7650FFF4E1A98512F2C00299581">
    <w:name w:val="C222D7650FFF4E1A98512F2C00299581"/>
  </w:style>
  <w:style w:type="paragraph" w:customStyle="1" w:styleId="E00F70480E03456585228A39DECEEFBC">
    <w:name w:val="E00F70480E03456585228A39DECEEFBC"/>
  </w:style>
  <w:style w:type="paragraph" w:customStyle="1" w:styleId="1D3E8B835C5C46449D3631818C4F5C07">
    <w:name w:val="1D3E8B835C5C46449D3631818C4F5C07"/>
  </w:style>
  <w:style w:type="paragraph" w:customStyle="1" w:styleId="7A893843EB614E9C8EF645A23D8B70F2">
    <w:name w:val="7A893843EB614E9C8EF645A23D8B70F2"/>
  </w:style>
  <w:style w:type="paragraph" w:customStyle="1" w:styleId="AD278E22B753415BA3AA69CE875C1DC3">
    <w:name w:val="AD278E22B753415BA3AA69CE875C1DC3"/>
  </w:style>
  <w:style w:type="paragraph" w:customStyle="1" w:styleId="C9CDD69E41B24BC185A1B701C26C30F4">
    <w:name w:val="C9CDD69E41B24BC185A1B701C26C30F4"/>
  </w:style>
  <w:style w:type="paragraph" w:customStyle="1" w:styleId="8D05AED0193C45358C181CCE33825E7C">
    <w:name w:val="8D05AED0193C45358C181CCE33825E7C"/>
  </w:style>
  <w:style w:type="paragraph" w:customStyle="1" w:styleId="914F7E400672425EB2EBAAA94AC01D4B">
    <w:name w:val="914F7E400672425EB2EBAAA94AC01D4B"/>
  </w:style>
  <w:style w:type="paragraph" w:customStyle="1" w:styleId="A4BF61B7749C4E049A6E9FC0C318F078">
    <w:name w:val="A4BF61B7749C4E049A6E9FC0C318F078"/>
  </w:style>
  <w:style w:type="paragraph" w:customStyle="1" w:styleId="C11357F98F3342AB9D6028DC9CDDAC1D">
    <w:name w:val="C11357F98F3342AB9D6028DC9CDDAC1D"/>
  </w:style>
  <w:style w:type="paragraph" w:customStyle="1" w:styleId="58CE27BC5E2F496AA0F2E1808AC06FF2">
    <w:name w:val="58CE27BC5E2F496AA0F2E1808AC06F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pulent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512B5C4-C7EE-417F-820C-ABC25E1F4E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tf16392560</Template>
  <TotalTime>0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Tunaman10</dc:creator>
  <cp:keywords/>
  <cp:lastModifiedBy>c c</cp:lastModifiedBy>
  <cp:revision>1</cp:revision>
  <cp:lastPrinted>2003-08-25T23:36:00Z</cp:lastPrinted>
  <dcterms:created xsi:type="dcterms:W3CDTF">2017-03-20T10:26:00Z</dcterms:created>
  <dcterms:modified xsi:type="dcterms:W3CDTF">2017-03-20T10:26:00Z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TC010182621033</vt:lpwstr>
  </property>
</Properties>
</file>