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alias w:val="Business"/>
        <w:tag w:val="Business"/>
        <w:id w:val="1835675951"/>
        <w:placeholder>
          <w:docPart w:val="4BA5D369C26344B0A6F95137F7CFBB5E"/>
        </w:placeholder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15:appearance w15:val="hidden"/>
        <w:text w:multiLine="1"/>
      </w:sdtPr>
      <w:sdtEndPr/>
      <w:sdtContent>
        <w:p w:rsidR="00903FE3" w:rsidRDefault="00F2417C">
          <w:pPr>
            <w:pStyle w:val="Heading1"/>
          </w:pPr>
          <w:r>
            <w:t>Volunteers Needed!</w:t>
          </w:r>
        </w:p>
      </w:sdtContent>
    </w:sdt>
    <w:p w:rsidR="00903FE3" w:rsidRDefault="00F2417C">
      <w:pPr>
        <w:pStyle w:val="Heading2"/>
      </w:pPr>
      <w:r>
        <w:t>We Need Your Help!</w:t>
      </w: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  <w:tblCaption w:val="Bulleted text layout table"/>
      </w:tblPr>
      <w:tblGrid>
        <w:gridCol w:w="4459"/>
        <w:gridCol w:w="4469"/>
      </w:tblGrid>
      <w:tr w:rsidR="00903FE3">
        <w:tc>
          <w:tcPr>
            <w:tcW w:w="4459" w:type="dxa"/>
            <w:tcMar>
              <w:left w:w="1224" w:type="dxa"/>
              <w:right w:w="0" w:type="dxa"/>
            </w:tcMar>
          </w:tcPr>
          <w:sdt>
            <w:sdtPr>
              <w:id w:val="-1497411760"/>
              <w:placeholder>
                <w:docPart w:val="46C5B3CAB44D4A64A81C9922021514A1"/>
              </w:placeholder>
              <w:temporary/>
              <w:showingPlcHdr/>
              <w15:appearance w15:val="hidden"/>
            </w:sdtPr>
            <w:sdtEndPr/>
            <w:sdtContent>
              <w:p w:rsidR="00903FE3" w:rsidRDefault="005A6E80">
                <w:pPr>
                  <w:pStyle w:val="ListBullet"/>
                </w:pPr>
                <w:r>
                  <w:t>Mowing</w:t>
                </w:r>
              </w:p>
              <w:p w:rsidR="00903FE3" w:rsidRDefault="005A6E80">
                <w:pPr>
                  <w:pStyle w:val="ListBullet"/>
                </w:pPr>
                <w:r>
                  <w:t>Edging</w:t>
                </w:r>
              </w:p>
              <w:p w:rsidR="00903FE3" w:rsidRDefault="005A6E80">
                <w:pPr>
                  <w:pStyle w:val="ListBullet"/>
                </w:pPr>
                <w:r>
                  <w:t>Weeding Planted Areas</w:t>
                </w:r>
              </w:p>
              <w:p w:rsidR="00903FE3" w:rsidRDefault="005A6E80">
                <w:pPr>
                  <w:pStyle w:val="ListBullet"/>
                </w:pPr>
                <w:r>
                  <w:t>Fertilizer Application</w:t>
                </w:r>
              </w:p>
              <w:p w:rsidR="00903FE3" w:rsidRDefault="005A6E80">
                <w:pPr>
                  <w:pStyle w:val="ListBullet"/>
                </w:pPr>
                <w:r>
                  <w:t>Pruning</w:t>
                </w:r>
              </w:p>
              <w:p w:rsidR="00903FE3" w:rsidRDefault="005A6E80">
                <w:pPr>
                  <w:pStyle w:val="ListBullet"/>
                </w:pPr>
                <w:r>
                  <w:t>Planting</w:t>
                </w:r>
              </w:p>
              <w:p w:rsidR="00903FE3" w:rsidRDefault="005A6E80">
                <w:pPr>
                  <w:pStyle w:val="ListBullet"/>
                </w:pPr>
                <w:r>
                  <w:t>Hedge Trimming</w:t>
                </w:r>
              </w:p>
              <w:p w:rsidR="00903FE3" w:rsidRDefault="005A6E80">
                <w:pPr>
                  <w:pStyle w:val="ListBullet"/>
                </w:pPr>
                <w:r>
                  <w:t>Tree Trimming and Removal</w:t>
                </w:r>
              </w:p>
              <w:p w:rsidR="00903FE3" w:rsidRDefault="005A6E80">
                <w:pPr>
                  <w:pStyle w:val="ListBullet"/>
                </w:pPr>
                <w:r>
                  <w:t>Leaf Clean-up</w:t>
                </w:r>
              </w:p>
              <w:p w:rsidR="00903FE3" w:rsidRDefault="005A6E80">
                <w:pPr>
                  <w:pStyle w:val="ListBullet"/>
                </w:pPr>
                <w:r>
                  <w:t>Plants and Flowers</w:t>
                </w:r>
              </w:p>
            </w:sdtContent>
          </w:sdt>
        </w:tc>
        <w:tc>
          <w:tcPr>
            <w:tcW w:w="4469" w:type="dxa"/>
            <w:tcMar>
              <w:left w:w="360" w:type="dxa"/>
              <w:right w:w="864" w:type="dxa"/>
            </w:tcMar>
          </w:tcPr>
          <w:sdt>
            <w:sdtPr>
              <w:id w:val="55595702"/>
              <w:placeholder>
                <w:docPart w:val="70A50378544043C18DB5DCFA85F36C4D"/>
              </w:placeholder>
              <w:temporary/>
              <w:showingPlcHdr/>
              <w15:appearance w15:val="hidden"/>
            </w:sdtPr>
            <w:sdtEndPr/>
            <w:sdtContent>
              <w:p w:rsidR="00903FE3" w:rsidRDefault="005A6E80">
                <w:pPr>
                  <w:pStyle w:val="ListBullet"/>
                </w:pPr>
                <w:r>
                  <w:t>Mulching</w:t>
                </w:r>
              </w:p>
              <w:p w:rsidR="00903FE3" w:rsidRDefault="005A6E80">
                <w:pPr>
                  <w:pStyle w:val="ListBullet"/>
                </w:pPr>
                <w:r>
                  <w:t>Sprinkler Maintenance</w:t>
                </w:r>
              </w:p>
              <w:p w:rsidR="00903FE3" w:rsidRDefault="005A6E80">
                <w:pPr>
                  <w:pStyle w:val="ListBullet"/>
                </w:pPr>
                <w:r>
                  <w:t>Weed Prevention</w:t>
                </w:r>
              </w:p>
              <w:p w:rsidR="00903FE3" w:rsidRDefault="005A6E80">
                <w:pPr>
                  <w:pStyle w:val="ListBullet"/>
                </w:pPr>
                <w:r>
                  <w:t>Core Aeration</w:t>
                </w:r>
              </w:p>
              <w:p w:rsidR="00903FE3" w:rsidRDefault="005A6E80">
                <w:pPr>
                  <w:pStyle w:val="ListBullet"/>
                </w:pPr>
                <w:r>
                  <w:t>Refuse Removal</w:t>
                </w:r>
              </w:p>
              <w:p w:rsidR="00903FE3" w:rsidRDefault="005A6E80">
                <w:pPr>
                  <w:pStyle w:val="ListBullet"/>
                </w:pPr>
                <w:r>
                  <w:t>Irrigation Systems</w:t>
                </w:r>
              </w:p>
              <w:p w:rsidR="00903FE3" w:rsidRDefault="005A6E80">
                <w:pPr>
                  <w:pStyle w:val="ListBullet"/>
                </w:pPr>
                <w:r>
                  <w:t>Insect Control</w:t>
                </w:r>
              </w:p>
              <w:p w:rsidR="00903FE3" w:rsidRDefault="005A6E80">
                <w:pPr>
                  <w:pStyle w:val="ListBullet"/>
                </w:pPr>
                <w:r>
                  <w:t>Sod Replacements/Removals</w:t>
                </w:r>
              </w:p>
              <w:p w:rsidR="00903FE3" w:rsidRDefault="005A6E80">
                <w:pPr>
                  <w:pStyle w:val="ListBullet"/>
                </w:pPr>
                <w:r>
                  <w:t>Hauling/Removal</w:t>
                </w:r>
              </w:p>
              <w:p w:rsidR="00903FE3" w:rsidRDefault="005A6E80">
                <w:pPr>
                  <w:pStyle w:val="ListBullet"/>
                </w:pPr>
                <w:r>
                  <w:t>Water Ponds</w:t>
                </w:r>
              </w:p>
            </w:sdtContent>
          </w:sdt>
        </w:tc>
      </w:tr>
    </w:tbl>
    <w:sdt>
      <w:sdtPr>
        <w:alias w:val="Name"/>
        <w:id w:val="1835675955"/>
        <w:placeholder>
          <w:docPart w:val="FA6B90FAB39048ADA292E1714DEE97F0"/>
        </w:placeholder>
        <w:temporary/>
        <w:showingPlcHdr/>
        <w15:appearance w15:val="hidden"/>
      </w:sdtPr>
      <w:sdtEndPr/>
      <w:sdtContent>
        <w:p w:rsidR="00903FE3" w:rsidRDefault="005A6E80">
          <w:pPr>
            <w:pStyle w:val="Name"/>
          </w:pPr>
          <w:r>
            <w:t>Name</w:t>
          </w:r>
        </w:p>
      </w:sdtContent>
    </w:sdt>
    <w:p w:rsidR="00903FE3" w:rsidRDefault="005A6E80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447800" cy="590550"/>
            <wp:effectExtent l="0" t="0" r="0" b="0"/>
            <wp:docPr id="15" name="Picture 1" descr="&#10;" title="Graphic of leav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aves&#10;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prstClr val="black"/>
                        <a:schemeClr val="accent3">
                          <a:lumMod val="75000"/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dt>
      <w:sdtPr>
        <w:alias w:val="Title"/>
        <w:tag w:val="Title"/>
        <w:id w:val="1835675982"/>
        <w:placeholder>
          <w:docPart w:val="18304AF042034AC0B0D67F36D60A4EFE"/>
        </w:placeholder>
        <w:temporary/>
        <w:showingPlcHdr/>
        <w15:appearance w15:val="hidden"/>
      </w:sdtPr>
      <w:sdtEndPr/>
      <w:sdtContent>
        <w:p w:rsidR="00903FE3" w:rsidRDefault="005A6E80">
          <w:pPr>
            <w:pStyle w:val="ContactInfo"/>
          </w:pPr>
          <w:r>
            <w:t>Owner and Landscape Architect</w:t>
          </w:r>
        </w:p>
      </w:sdtContent>
    </w:sdt>
    <w:p w:rsidR="00903FE3" w:rsidRDefault="005A6E80">
      <w:pPr>
        <w:pStyle w:val="ContactInfo"/>
      </w:pPr>
      <w:sdt>
        <w:sdtPr>
          <w:alias w:val="Address"/>
          <w:tag w:val="Address"/>
          <w:id w:val="1835676015"/>
          <w:placeholder>
            <w:docPart w:val="2FC8AA5396A3410DADD4B1053DD75E7E"/>
          </w:placeholder>
          <w:showingPlcHdr/>
          <w:dataBinding w:prefixMappings="xmlns:ns0='http://schemas.microsoft.com/office/2006/coverPageProps' " w:xpath="/ns0:CoverPageProperties[1]/ns0:CompanyAddress[1]" w:storeItemID="{55AF091B-3C7A-41E3-B477-F2FDAA23CFDA}"/>
          <w15:appearance w15:val="hidden"/>
          <w:text w:multiLine="1"/>
        </w:sdtPr>
        <w:sdtEndPr/>
        <w:sdtContent>
          <w:r>
            <w:t>Address</w:t>
          </w:r>
        </w:sdtContent>
      </w:sdt>
      <w:r>
        <w:t xml:space="preserve">  </w:t>
      </w:r>
      <w:r>
        <w:sym w:font="Symbol" w:char="F0B7"/>
      </w:r>
      <w:r>
        <w:t xml:space="preserve">  </w:t>
      </w:r>
      <w:sdt>
        <w:sdtPr>
          <w:id w:val="-2113281522"/>
          <w:placeholder>
            <w:docPart w:val="E79E3D1415DF459C8F4CDD880BC953BA"/>
          </w:placeholder>
          <w:temporary/>
          <w:showingPlcHdr/>
          <w15:appearance w15:val="hidden"/>
        </w:sdtPr>
        <w:sdtEndPr/>
        <w:sdtContent>
          <w:r>
            <w:t>Website</w:t>
          </w:r>
        </w:sdtContent>
      </w:sdt>
      <w:r>
        <w:t xml:space="preserve">   </w:t>
      </w:r>
      <w:r>
        <w:sym w:font="Symbol" w:char="F0B7"/>
      </w:r>
      <w:r>
        <w:t xml:space="preserve">  </w:t>
      </w:r>
      <w:sdt>
        <w:sdtPr>
          <w:id w:val="-1493861962"/>
          <w:placeholder>
            <w:docPart w:val="F52A320569E14058A1F18A633522F113"/>
          </w:placeholder>
          <w:temporary/>
          <w:showingPlcHdr/>
          <w15:appearance w15:val="hidden"/>
        </w:sdtPr>
        <w:sdtEndPr/>
        <w:sdtContent>
          <w:r>
            <w:t>Email</w:t>
          </w:r>
        </w:sdtContent>
      </w:sdt>
    </w:p>
    <w:p w:rsidR="00903FE3" w:rsidRDefault="005A6E80">
      <w:pPr>
        <w:pStyle w:val="ContactInfo"/>
      </w:pPr>
      <w:sdt>
        <w:sdtPr>
          <w:id w:val="684489490"/>
          <w:placeholder>
            <w:docPart w:val="19301F3A29214E8E81820E5FA0C55936"/>
          </w:placeholder>
          <w:temporary/>
          <w:showingPlcHdr/>
          <w15:appearance w15:val="hidden"/>
        </w:sdtPr>
        <w:sdtEndPr/>
        <w:sdtContent>
          <w:r>
            <w:t>Telephone:</w:t>
          </w:r>
        </w:sdtContent>
      </w:sdt>
      <w:r>
        <w:t xml:space="preserve"> </w:t>
      </w:r>
      <w:sdt>
        <w:sdtPr>
          <w:alias w:val="Phone"/>
          <w:tag w:val="Phone"/>
          <w:id w:val="1835676016"/>
          <w:placeholder>
            <w:docPart w:val="07946D6952444D57919B199CE0FA25D8"/>
          </w:placeholder>
          <w:showingPlcHdr/>
          <w:dataBinding w:prefixMappings="xmlns:ns0='http://schemas.microsoft.com/office/2006/coverPageProps' " w:xpath="/ns0:CoverPageProperties[1]/ns0:CompanyPhone[1]" w:storeItemID="{55AF091B-3C7A-41E3-B477-F2FDAA23CFDA}"/>
          <w15:appearance w15:val="hidden"/>
          <w:text/>
        </w:sdtPr>
        <w:sdtEndPr/>
        <w:sdtContent>
          <w:r>
            <w:t>Telephone number</w:t>
          </w:r>
        </w:sdtContent>
      </w:sdt>
      <w:r>
        <w:t xml:space="preserve">  </w:t>
      </w:r>
      <w:r>
        <w:sym w:font="Symbol" w:char="F0B7"/>
      </w:r>
      <w:r>
        <w:t xml:space="preserve">  </w:t>
      </w:r>
      <w:sdt>
        <w:sdtPr>
          <w:id w:val="-1000279656"/>
          <w:placeholder>
            <w:docPart w:val="6767CC2BD26947348CEFC8314D80E724"/>
          </w:placeholder>
          <w:temporary/>
          <w:showingPlcHdr/>
          <w15:appearance w15:val="hidden"/>
        </w:sdtPr>
        <w:sdtEndPr/>
        <w:sdtContent>
          <w:r>
            <w:t>Fax:</w:t>
          </w:r>
        </w:sdtContent>
      </w:sdt>
      <w:r>
        <w:t xml:space="preserve"> </w:t>
      </w:r>
      <w:sdt>
        <w:sdtPr>
          <w:alias w:val="Fax"/>
          <w:tag w:val="Fax"/>
          <w:id w:val="1835676017"/>
          <w:placeholder>
            <w:docPart w:val="A63D9207042D4A00952CD27F4A5A29A7"/>
          </w:placeholder>
          <w:temporary/>
          <w:showingPlcHdr/>
          <w15:appearance w15:val="hidden"/>
        </w:sdtPr>
        <w:sdtEndPr/>
        <w:sdtContent>
          <w:r>
            <w:t>Fax number</w:t>
          </w:r>
        </w:sdtContent>
      </w:sdt>
    </w:p>
    <w:p w:rsidR="00903FE3" w:rsidRDefault="005A6E80">
      <w:pPr>
        <w:pStyle w:val="Heading3"/>
      </w:pPr>
      <w:sdt>
        <w:sdtPr>
          <w:id w:val="-981690139"/>
          <w:placeholder>
            <w:docPart w:val="4CE88AB6755D4FA3BD932904566C23F4"/>
          </w:placeholder>
          <w:temporary/>
          <w:showingPlcHdr/>
          <w15:appearance w15:val="hidden"/>
        </w:sdtPr>
        <w:sdtEndPr/>
        <w:sdtContent>
          <w:r>
            <w:t>Weekly Lawn Cutting</w:t>
          </w:r>
        </w:sdtContent>
      </w:sdt>
      <w:r>
        <w:t xml:space="preserve">  </w:t>
      </w:r>
      <w:r>
        <w:sym w:font="Symbol" w:char="F0B7"/>
      </w:r>
      <w:r>
        <w:t xml:space="preserve">  </w:t>
      </w:r>
      <w:sdt>
        <w:sdtPr>
          <w:id w:val="-237644599"/>
          <w:placeholder>
            <w:docPart w:val="7A48D317404E4051B96A506CAFC1CE2D"/>
          </w:placeholder>
          <w:temporary/>
          <w:showingPlcHdr/>
          <w15:appearance w15:val="hidden"/>
        </w:sdtPr>
        <w:sdtEndPr/>
        <w:sdtContent>
          <w:r>
            <w:t>Bi-Weekly Weeding and Cutting</w:t>
          </w:r>
        </w:sdtContent>
      </w:sdt>
      <w:r>
        <w:t xml:space="preserve">  </w:t>
      </w:r>
      <w:r>
        <w:sym w:font="Symbol" w:char="F0B7"/>
      </w:r>
      <w:r>
        <w:t xml:space="preserve">  </w:t>
      </w:r>
      <w:sdt>
        <w:sdtPr>
          <w:id w:val="-1625378747"/>
          <w:placeholder>
            <w:docPart w:val="F24DB9E09CE74087B34E9399CAF7F22E"/>
          </w:placeholder>
          <w:temporary/>
          <w:showingPlcHdr/>
          <w15:appearance w15:val="hidden"/>
        </w:sdtPr>
        <w:sdtEndPr/>
        <w:sdtContent>
          <w:r>
            <w:t>Bi-Monthly Planting and Pruning</w:t>
          </w:r>
        </w:sdtContent>
      </w:sdt>
    </w:p>
    <w:tbl>
      <w:tblPr>
        <w:tblStyle w:val="TableGrid"/>
        <w:tblW w:w="5000" w:type="pct"/>
        <w:tblBorders>
          <w:top w:val="dashed" w:sz="4" w:space="0" w:color="auto"/>
          <w:left w:val="none" w:sz="0" w:space="0" w:color="auto"/>
          <w:bottom w:val="none" w:sz="0" w:space="0" w:color="auto"/>
          <w:right w:val="none" w:sz="0" w:space="0" w:color="auto"/>
          <w:insideH w:val="dashed" w:sz="4" w:space="0" w:color="auto"/>
          <w:insideV w:val="dashed" w:sz="4" w:space="0" w:color="auto"/>
        </w:tblBorders>
        <w:tblLayout w:type="fixed"/>
        <w:tblCellMar>
          <w:top w:w="115" w:type="dxa"/>
          <w:left w:w="115" w:type="dxa"/>
          <w:bottom w:w="115" w:type="dxa"/>
          <w:right w:w="115" w:type="dxa"/>
        </w:tblCellMar>
        <w:tblLook w:val="04A0" w:firstRow="1" w:lastRow="0" w:firstColumn="1" w:lastColumn="0" w:noHBand="0" w:noVBand="1"/>
        <w:tblCaption w:val="Tabs layout table"/>
      </w:tblPr>
      <w:tblGrid>
        <w:gridCol w:w="1116"/>
        <w:gridCol w:w="1116"/>
        <w:gridCol w:w="1116"/>
        <w:gridCol w:w="1116"/>
        <w:gridCol w:w="1116"/>
        <w:gridCol w:w="1116"/>
        <w:gridCol w:w="1116"/>
        <w:gridCol w:w="1116"/>
      </w:tblGrid>
      <w:tr w:rsidR="00903FE3">
        <w:trPr>
          <w:cantSplit/>
          <w:trHeight w:val="1728"/>
        </w:trPr>
        <w:tc>
          <w:tcPr>
            <w:tcW w:w="1143" w:type="dxa"/>
            <w:textDirection w:val="tbRl"/>
            <w:vAlign w:val="center"/>
          </w:tcPr>
          <w:sdt>
            <w:sdtPr>
              <w:alias w:val="Name"/>
              <w:tag w:val="Name"/>
              <w:id w:val="1835675599"/>
              <w:placeholder>
                <w:docPart w:val="D5C3B38B66414F7DBFBFFDB7D98AF1DD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15:appearance w15:val="hidden"/>
              <w:text w:multiLine="1"/>
            </w:sdtPr>
            <w:sdtEndPr/>
            <w:sdtContent>
              <w:p w:rsidR="00903FE3" w:rsidRDefault="00F2417C">
                <w:r>
                  <w:t>Volunteers Needed!</w:t>
                </w:r>
              </w:p>
            </w:sdtContent>
          </w:sdt>
          <w:sdt>
            <w:sdtPr>
              <w:alias w:val="Address"/>
              <w:tag w:val="Address"/>
              <w:id w:val="1835675600"/>
              <w:placeholder>
                <w:docPart w:val="61DD9CDC87D346BA9F82C2561E6FFE2E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15:appearance w15:val="hidden"/>
              <w:text w:multiLine="1"/>
            </w:sdtPr>
            <w:sdtEndPr/>
            <w:sdtContent>
              <w:p w:rsidR="00903FE3" w:rsidRDefault="005A6E80">
                <w:r>
                  <w:t>Address</w:t>
                </w:r>
              </w:p>
            </w:sdtContent>
          </w:sdt>
          <w:sdt>
            <w:sdtPr>
              <w:alias w:val="Phone"/>
              <w:tag w:val="Phone"/>
              <w:id w:val="1835675601"/>
              <w:placeholder>
                <w:docPart w:val="0F9011CEA4624DE5AF5173174F3BFEE9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phone</w:t>
                </w:r>
              </w:p>
            </w:sdtContent>
          </w:sdt>
          <w:sdt>
            <w:sdtPr>
              <w:alias w:val="Email"/>
              <w:tag w:val="Email"/>
              <w:id w:val="1835675602"/>
              <w:placeholder>
                <w:docPart w:val="9F8C20D277534D9AB0E1B0C44517A5E8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email</w:t>
                </w:r>
              </w:p>
            </w:sdtContent>
          </w:sdt>
        </w:tc>
        <w:tc>
          <w:tcPr>
            <w:tcW w:w="1143" w:type="dxa"/>
            <w:textDirection w:val="tbRl"/>
            <w:vAlign w:val="center"/>
          </w:tcPr>
          <w:sdt>
            <w:sdtPr>
              <w:alias w:val="Name"/>
              <w:tag w:val="Name"/>
              <w:id w:val="1835675603"/>
              <w:placeholder>
                <w:docPart w:val="2E9E98FCFBBC43D9A8D43BD99E507331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15:appearance w15:val="hidden"/>
              <w:text w:multiLine="1"/>
            </w:sdtPr>
            <w:sdtEndPr/>
            <w:sdtContent>
              <w:p w:rsidR="00903FE3" w:rsidRDefault="00F2417C">
                <w:r>
                  <w:t>Volunteers Needed!</w:t>
                </w:r>
              </w:p>
            </w:sdtContent>
          </w:sdt>
          <w:sdt>
            <w:sdtPr>
              <w:alias w:val="Address"/>
              <w:tag w:val="Address"/>
              <w:id w:val="1835675604"/>
              <w:placeholder>
                <w:docPart w:val="3A93A5C5E7D54065A2DEBEB4EBE2C00B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15:appearance w15:val="hidden"/>
              <w:text w:multiLine="1"/>
            </w:sdtPr>
            <w:sdtEndPr/>
            <w:sdtContent>
              <w:p w:rsidR="00903FE3" w:rsidRDefault="005A6E80">
                <w:r>
                  <w:t>Address</w:t>
                </w:r>
              </w:p>
            </w:sdtContent>
          </w:sdt>
          <w:sdt>
            <w:sdtPr>
              <w:alias w:val="Phone"/>
              <w:tag w:val="Phone"/>
              <w:id w:val="1835675605"/>
              <w:placeholder>
                <w:docPart w:val="50584DB6AB0746099850A41FE968E087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phone</w:t>
                </w:r>
              </w:p>
            </w:sdtContent>
          </w:sdt>
          <w:sdt>
            <w:sdtPr>
              <w:alias w:val="Email"/>
              <w:tag w:val="Email"/>
              <w:id w:val="1835675606"/>
              <w:placeholder>
                <w:docPart w:val="96091669E9E148A180CAC06C7BFDC5E3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email</w:t>
                </w:r>
              </w:p>
            </w:sdtContent>
          </w:sdt>
        </w:tc>
        <w:tc>
          <w:tcPr>
            <w:tcW w:w="1143" w:type="dxa"/>
            <w:textDirection w:val="tbRl"/>
            <w:vAlign w:val="center"/>
          </w:tcPr>
          <w:sdt>
            <w:sdtPr>
              <w:alias w:val="Name"/>
              <w:tag w:val="Name"/>
              <w:id w:val="1835675607"/>
              <w:placeholder>
                <w:docPart w:val="390030D6747D439B8C838E58D1397B6E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15:appearance w15:val="hidden"/>
              <w:text w:multiLine="1"/>
            </w:sdtPr>
            <w:sdtEndPr/>
            <w:sdtContent>
              <w:p w:rsidR="00903FE3" w:rsidRDefault="00F2417C">
                <w:r>
                  <w:t>Volunteers Needed!</w:t>
                </w:r>
              </w:p>
            </w:sdtContent>
          </w:sdt>
          <w:sdt>
            <w:sdtPr>
              <w:alias w:val="Address"/>
              <w:tag w:val="Address"/>
              <w:id w:val="1835675608"/>
              <w:placeholder>
                <w:docPart w:val="C8C9F9DDEEF94F1DA7E41247082BC8B2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15:appearance w15:val="hidden"/>
              <w:text w:multiLine="1"/>
            </w:sdtPr>
            <w:sdtEndPr/>
            <w:sdtContent>
              <w:p w:rsidR="00903FE3" w:rsidRDefault="005A6E80">
                <w:r>
                  <w:t>Address</w:t>
                </w:r>
              </w:p>
            </w:sdtContent>
          </w:sdt>
          <w:sdt>
            <w:sdtPr>
              <w:alias w:val="Phone"/>
              <w:tag w:val="Phone"/>
              <w:id w:val="1835675609"/>
              <w:placeholder>
                <w:docPart w:val="2F879D4D97834B5682CBA6C6E4865450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phone</w:t>
                </w:r>
              </w:p>
            </w:sdtContent>
          </w:sdt>
          <w:sdt>
            <w:sdtPr>
              <w:alias w:val="Email"/>
              <w:tag w:val="Email"/>
              <w:id w:val="1835675610"/>
              <w:placeholder>
                <w:docPart w:val="BF7718B6957C4CB3AC0F8CA375FA8296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email</w:t>
                </w:r>
              </w:p>
            </w:sdtContent>
          </w:sdt>
        </w:tc>
        <w:tc>
          <w:tcPr>
            <w:tcW w:w="1143" w:type="dxa"/>
            <w:textDirection w:val="tbRl"/>
            <w:vAlign w:val="center"/>
          </w:tcPr>
          <w:sdt>
            <w:sdtPr>
              <w:alias w:val="Name"/>
              <w:tag w:val="Name"/>
              <w:id w:val="1835675611"/>
              <w:placeholder>
                <w:docPart w:val="A7B79528B6E54840902E397A9AA1421F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15:appearance w15:val="hidden"/>
              <w:text w:multiLine="1"/>
            </w:sdtPr>
            <w:sdtEndPr/>
            <w:sdtContent>
              <w:p w:rsidR="00903FE3" w:rsidRDefault="00F2417C">
                <w:r>
                  <w:t>Volunteers Needed!</w:t>
                </w:r>
              </w:p>
            </w:sdtContent>
          </w:sdt>
          <w:sdt>
            <w:sdtPr>
              <w:alias w:val="Address"/>
              <w:tag w:val="Address"/>
              <w:id w:val="1835675612"/>
              <w:placeholder>
                <w:docPart w:val="B6FD8DF381AD4E1385362AEB6951B2EE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15:appearance w15:val="hidden"/>
              <w:text w:multiLine="1"/>
            </w:sdtPr>
            <w:sdtEndPr/>
            <w:sdtContent>
              <w:p w:rsidR="00903FE3" w:rsidRDefault="005A6E80">
                <w:r>
                  <w:t>Address</w:t>
                </w:r>
              </w:p>
            </w:sdtContent>
          </w:sdt>
          <w:sdt>
            <w:sdtPr>
              <w:alias w:val="Phone"/>
              <w:tag w:val="Phone"/>
              <w:id w:val="1835675613"/>
              <w:placeholder>
                <w:docPart w:val="A73A11356D6941C3B73E356CD71F2430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phone</w:t>
                </w:r>
              </w:p>
            </w:sdtContent>
          </w:sdt>
          <w:sdt>
            <w:sdtPr>
              <w:alias w:val="Email"/>
              <w:tag w:val="Email"/>
              <w:id w:val="1835675614"/>
              <w:placeholder>
                <w:docPart w:val="A9E0513912A546C5B4FE05462127BA6A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email</w:t>
                </w:r>
              </w:p>
            </w:sdtContent>
          </w:sdt>
        </w:tc>
        <w:tc>
          <w:tcPr>
            <w:tcW w:w="1143" w:type="dxa"/>
            <w:textDirection w:val="tbRl"/>
            <w:vAlign w:val="center"/>
          </w:tcPr>
          <w:sdt>
            <w:sdtPr>
              <w:alias w:val="Name"/>
              <w:tag w:val="Name"/>
              <w:id w:val="1835675615"/>
              <w:placeholder>
                <w:docPart w:val="95EDF8BEB3584535A09F0E387A85016C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15:appearance w15:val="hidden"/>
              <w:text w:multiLine="1"/>
            </w:sdtPr>
            <w:sdtEndPr/>
            <w:sdtContent>
              <w:p w:rsidR="00903FE3" w:rsidRDefault="00F2417C">
                <w:r>
                  <w:t>Volunteers Needed!</w:t>
                </w:r>
              </w:p>
            </w:sdtContent>
          </w:sdt>
          <w:sdt>
            <w:sdtPr>
              <w:alias w:val="Address"/>
              <w:tag w:val="Address"/>
              <w:id w:val="1835675616"/>
              <w:placeholder>
                <w:docPart w:val="22E377647F3C4A7891F467B725B2BEC7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15:appearance w15:val="hidden"/>
              <w:text w:multiLine="1"/>
            </w:sdtPr>
            <w:sdtEndPr/>
            <w:sdtContent>
              <w:p w:rsidR="00903FE3" w:rsidRDefault="005A6E80">
                <w:r>
                  <w:t>Address</w:t>
                </w:r>
              </w:p>
            </w:sdtContent>
          </w:sdt>
          <w:sdt>
            <w:sdtPr>
              <w:alias w:val="Phone"/>
              <w:tag w:val="Phone"/>
              <w:id w:val="1835675617"/>
              <w:placeholder>
                <w:docPart w:val="E5D147353AC045E5BB1E0B1A1C32009A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phone</w:t>
                </w:r>
              </w:p>
            </w:sdtContent>
          </w:sdt>
          <w:sdt>
            <w:sdtPr>
              <w:alias w:val="Email"/>
              <w:tag w:val="Email"/>
              <w:id w:val="1835675618"/>
              <w:placeholder>
                <w:docPart w:val="4389E03AF7AD42F3996F01670866CC96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email</w:t>
                </w:r>
              </w:p>
            </w:sdtContent>
          </w:sdt>
        </w:tc>
        <w:tc>
          <w:tcPr>
            <w:tcW w:w="1143" w:type="dxa"/>
            <w:textDirection w:val="tbRl"/>
            <w:vAlign w:val="center"/>
          </w:tcPr>
          <w:sdt>
            <w:sdtPr>
              <w:alias w:val="Name"/>
              <w:tag w:val="Name"/>
              <w:id w:val="1835675619"/>
              <w:placeholder>
                <w:docPart w:val="8C3BB60B5089446093CC72E2EFD628BA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15:appearance w15:val="hidden"/>
              <w:text w:multiLine="1"/>
            </w:sdtPr>
            <w:sdtEndPr/>
            <w:sdtContent>
              <w:p w:rsidR="00903FE3" w:rsidRDefault="00F2417C">
                <w:r>
                  <w:t>Volunteers Needed!</w:t>
                </w:r>
              </w:p>
            </w:sdtContent>
          </w:sdt>
          <w:sdt>
            <w:sdtPr>
              <w:alias w:val="Address"/>
              <w:tag w:val="Address"/>
              <w:id w:val="1835675620"/>
              <w:placeholder>
                <w:docPart w:val="32DCC5AC062E446F96D2DF5F44C91B72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15:appearance w15:val="hidden"/>
              <w:text w:multiLine="1"/>
            </w:sdtPr>
            <w:sdtEndPr/>
            <w:sdtContent>
              <w:p w:rsidR="00903FE3" w:rsidRDefault="005A6E80">
                <w:r>
                  <w:t>Address</w:t>
                </w:r>
              </w:p>
            </w:sdtContent>
          </w:sdt>
          <w:sdt>
            <w:sdtPr>
              <w:alias w:val="Phone"/>
              <w:tag w:val="Phone"/>
              <w:id w:val="1835675621"/>
              <w:placeholder>
                <w:docPart w:val="8D205D3D74CC42E5B2168CD7FFCA3B01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phone</w:t>
                </w:r>
              </w:p>
            </w:sdtContent>
          </w:sdt>
          <w:sdt>
            <w:sdtPr>
              <w:alias w:val="Email"/>
              <w:tag w:val="Email"/>
              <w:id w:val="1835675622"/>
              <w:placeholder>
                <w:docPart w:val="2E32267A552F4B01A8B3CBED6D00DC03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email</w:t>
                </w:r>
              </w:p>
            </w:sdtContent>
          </w:sdt>
        </w:tc>
        <w:tc>
          <w:tcPr>
            <w:tcW w:w="1143" w:type="dxa"/>
            <w:textDirection w:val="tbRl"/>
            <w:vAlign w:val="center"/>
          </w:tcPr>
          <w:sdt>
            <w:sdtPr>
              <w:alias w:val="Name"/>
              <w:tag w:val="Name"/>
              <w:id w:val="1835675623"/>
              <w:placeholder>
                <w:docPart w:val="14A0BA240BBA4E6A837081965A9D0A71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15:appearance w15:val="hidden"/>
              <w:text w:multiLine="1"/>
            </w:sdtPr>
            <w:sdtEndPr/>
            <w:sdtContent>
              <w:p w:rsidR="00903FE3" w:rsidRDefault="00F2417C">
                <w:r>
                  <w:t>Volunteers Needed!</w:t>
                </w:r>
              </w:p>
            </w:sdtContent>
          </w:sdt>
          <w:sdt>
            <w:sdtPr>
              <w:alias w:val="Address"/>
              <w:tag w:val="Address"/>
              <w:id w:val="1835675624"/>
              <w:placeholder>
                <w:docPart w:val="5B9593A4E65E47688D184B9B162CF103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15:appearance w15:val="hidden"/>
              <w:text w:multiLine="1"/>
            </w:sdtPr>
            <w:sdtEndPr/>
            <w:sdtContent>
              <w:p w:rsidR="00903FE3" w:rsidRDefault="005A6E80">
                <w:r>
                  <w:t>Address</w:t>
                </w:r>
              </w:p>
            </w:sdtContent>
          </w:sdt>
          <w:sdt>
            <w:sdtPr>
              <w:alias w:val="Phone"/>
              <w:tag w:val="Phone"/>
              <w:id w:val="1835675625"/>
              <w:placeholder>
                <w:docPart w:val="23CF06E9BBC34C338CCC72016F5DA4F6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phone</w:t>
                </w:r>
              </w:p>
            </w:sdtContent>
          </w:sdt>
          <w:sdt>
            <w:sdtPr>
              <w:alias w:val="Email"/>
              <w:tag w:val="Email"/>
              <w:id w:val="1835675626"/>
              <w:placeholder>
                <w:docPart w:val="81F269D9BD1A4A34B99D6EDDB11766E0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email</w:t>
                </w:r>
              </w:p>
            </w:sdtContent>
          </w:sdt>
        </w:tc>
        <w:tc>
          <w:tcPr>
            <w:tcW w:w="1143" w:type="dxa"/>
            <w:textDirection w:val="tbRl"/>
            <w:vAlign w:val="center"/>
          </w:tcPr>
          <w:sdt>
            <w:sdtPr>
              <w:alias w:val="Name"/>
              <w:tag w:val="Name"/>
              <w:id w:val="1835675528"/>
              <w:placeholder>
                <w:docPart w:val="AA8CC6AB151D4934B7A33D3B2E8A3AE2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15:appearance w15:val="hidden"/>
              <w:text w:multiLine="1"/>
            </w:sdtPr>
            <w:sdtEndPr/>
            <w:sdtContent>
              <w:p w:rsidR="00903FE3" w:rsidRDefault="00F2417C">
                <w:r>
                  <w:t>Volunteers Needed!</w:t>
                </w:r>
              </w:p>
            </w:sdtContent>
          </w:sdt>
          <w:sdt>
            <w:sdtPr>
              <w:alias w:val="Address"/>
              <w:tag w:val="Address"/>
              <w:id w:val="1835675539"/>
              <w:placeholder>
                <w:docPart w:val="14E2E86B28564EE08B95AD4A364B4D33"/>
              </w:placeholder>
              <w:showingPlcHdr/>
              <w:dataBinding w:prefixMappings="xmlns:ns0='http://schemas.microsoft.com/office/2006/coverPageProps' " w:xpath="/ns0:CoverPageProperties[1]/ns0:CompanyAddress[1]" w:storeItemID="{55AF091B-3C7A-41E3-B477-F2FDAA23CFDA}"/>
              <w15:appearance w15:val="hidden"/>
              <w:text w:multiLine="1"/>
            </w:sdtPr>
            <w:sdtEndPr/>
            <w:sdtContent>
              <w:p w:rsidR="00903FE3" w:rsidRDefault="005A6E80">
                <w:r>
                  <w:t>Address</w:t>
                </w:r>
              </w:p>
            </w:sdtContent>
          </w:sdt>
          <w:sdt>
            <w:sdtPr>
              <w:alias w:val="Phone"/>
              <w:tag w:val="Phone"/>
              <w:id w:val="1835675560"/>
              <w:placeholder>
                <w:docPart w:val="2C3AD88DC7D24DBD9B8C01D1E441730C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phone</w:t>
                </w:r>
              </w:p>
            </w:sdtContent>
          </w:sdt>
          <w:sdt>
            <w:sdtPr>
              <w:alias w:val="Email"/>
              <w:tag w:val="Email"/>
              <w:id w:val="1835675577"/>
              <w:placeholder>
                <w:docPart w:val="4F5C3F4765EB451EA42F353EFA4F65A1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15:appearance w15:val="hidden"/>
              <w:text/>
            </w:sdtPr>
            <w:sdtEndPr/>
            <w:sdtContent>
              <w:p w:rsidR="00903FE3" w:rsidRDefault="005A6E80">
                <w:r>
                  <w:t>email</w:t>
                </w:r>
              </w:p>
            </w:sdtContent>
          </w:sdt>
        </w:tc>
      </w:tr>
    </w:tbl>
    <w:p w:rsidR="00903FE3" w:rsidRDefault="00903FE3"/>
    <w:sectPr w:rsidR="00903FE3">
      <w:headerReference w:type="default" r:id="rId9"/>
      <w:headerReference w:type="first" r:id="rId10"/>
      <w:pgSz w:w="12240" w:h="15840"/>
      <w:pgMar w:top="1440" w:right="1656" w:bottom="864" w:left="1656" w:header="720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6E80" w:rsidRDefault="005A6E80">
      <w:r>
        <w:separator/>
      </w:r>
    </w:p>
  </w:endnote>
  <w:endnote w:type="continuationSeparator" w:id="0">
    <w:p w:rsidR="005A6E80" w:rsidRDefault="005A6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6E80" w:rsidRDefault="005A6E80">
      <w:r>
        <w:separator/>
      </w:r>
    </w:p>
  </w:footnote>
  <w:footnote w:type="continuationSeparator" w:id="0">
    <w:p w:rsidR="005A6E80" w:rsidRDefault="005A6E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FE3" w:rsidRDefault="005A6E80">
    <w:pPr>
      <w:pStyle w:val="Header"/>
    </w:pPr>
    <w:r>
      <w:rPr>
        <w:noProof/>
        <w:lang w:eastAsia="en-US"/>
      </w:rPr>
      <w:drawing>
        <wp:anchor distT="0" distB="0" distL="114300" distR="114300" simplePos="0" relativeHeight="251659264" behindDoc="1" locked="0" layoutInCell="0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5998464" cy="8686800"/>
          <wp:effectExtent l="0" t="0" r="2540" b="0"/>
          <wp:wrapNone/>
          <wp:docPr id="1" name="WordPictureWatermark3" title="Background leaf graph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3" descr="landscape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11328" t="6661" r="11998" b="7780"/>
                  <a:stretch/>
                </pic:blipFill>
                <pic:spPr bwMode="auto">
                  <a:xfrm>
                    <a:off x="0" y="0"/>
                    <a:ext cx="5998464" cy="8686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3FE3" w:rsidRDefault="005A6E80">
    <w:pPr>
      <w:pStyle w:val="Header"/>
    </w:pPr>
    <w:r>
      <w:rPr>
        <w:noProof/>
        <w:lang w:eastAsia="en-US"/>
      </w:rPr>
      <w:drawing>
        <wp:anchor distT="0" distB="0" distL="114300" distR="114300" simplePos="0" relativeHeight="251661312" behindDoc="1" locked="0" layoutInCell="0" allowOverlap="1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5998464" cy="8686800"/>
          <wp:effectExtent l="0" t="0" r="2540" b="0"/>
          <wp:wrapNone/>
          <wp:docPr id="2" name="WordPictureWatermark3" title="Background leaf graphi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3" descr="landscape3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 l="11328" t="6661" r="11998" b="7780"/>
                  <a:stretch/>
                </pic:blipFill>
                <pic:spPr bwMode="auto">
                  <a:xfrm>
                    <a:off x="0" y="0"/>
                    <a:ext cx="5998464" cy="86868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5956B9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5D945B6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17C"/>
    <w:rsid w:val="005A6E80"/>
    <w:rsid w:val="00903FE3"/>
    <w:rsid w:val="00F2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E5F4C"/>
  <w15:chartTrackingRefBased/>
  <w15:docId w15:val="{915FF4F1-EFD8-49B5-99AA-FD4A4DDBD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color w:val="000000" w:themeColor="text1"/>
        <w:sz w:val="18"/>
        <w:szCs w:val="18"/>
        <w:lang w:val="en-US" w:eastAsia="ja-JP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11" w:qFormat="1"/>
    <w:lsdException w:name="heading 2" w:semiHidden="1" w:uiPriority="11" w:unhideWhenUsed="1" w:qFormat="1"/>
    <w:lsdException w:name="heading 3" w:semiHidden="1" w:uiPriority="1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2" w:unhideWhenUsed="1" w:qFormat="1"/>
    <w:lsdException w:name="List Number" w:semiHidden="1" w:uiPriority="12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Spacing"/>
    <w:link w:val="Heading1Char"/>
    <w:uiPriority w:val="9"/>
    <w:qFormat/>
    <w:pPr>
      <w:spacing w:after="200"/>
      <w:contextualSpacing/>
      <w:jc w:val="center"/>
      <w:outlineLvl w:val="0"/>
    </w:pPr>
    <w:rPr>
      <w:rFonts w:cs="Times New Roman"/>
      <w:b/>
      <w:color w:val="984806" w:themeColor="accent6" w:themeShade="80"/>
      <w:sz w:val="80"/>
      <w:szCs w:val="80"/>
      <w:lang w:eastAsia="en-US"/>
    </w:rPr>
  </w:style>
  <w:style w:type="paragraph" w:styleId="Heading2">
    <w:name w:val="heading 2"/>
    <w:basedOn w:val="Normal"/>
    <w:link w:val="Heading2Char"/>
    <w:uiPriority w:val="9"/>
    <w:qFormat/>
    <w:pPr>
      <w:keepNext/>
      <w:spacing w:after="800"/>
      <w:contextualSpacing/>
      <w:jc w:val="center"/>
      <w:outlineLvl w:val="1"/>
    </w:pPr>
    <w:rPr>
      <w:rFonts w:asciiTheme="majorHAnsi" w:hAnsiTheme="majorHAnsi" w:cs="Arial"/>
      <w:b/>
      <w:bCs/>
      <w:i/>
      <w:iCs/>
      <w:color w:val="984806" w:themeColor="accent6" w:themeShade="80"/>
      <w:sz w:val="34"/>
      <w:szCs w:val="34"/>
      <w:lang w:eastAsia="en-US"/>
    </w:rPr>
  </w:style>
  <w:style w:type="paragraph" w:styleId="Heading3">
    <w:name w:val="heading 3"/>
    <w:basedOn w:val="Normal"/>
    <w:link w:val="Heading3Char"/>
    <w:uiPriority w:val="9"/>
    <w:pPr>
      <w:spacing w:before="300" w:after="300"/>
      <w:contextualSpacing/>
      <w:jc w:val="center"/>
      <w:outlineLvl w:val="2"/>
    </w:pPr>
    <w:rPr>
      <w:rFonts w:cs="Times New Roman"/>
      <w:b/>
      <w:color w:val="984806" w:themeColor="accent6" w:themeShade="80"/>
      <w:sz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semiHidden/>
    <w:unhideWhenUsed/>
    <w:qFormat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4F81BD" w:themeColor="accent1"/>
      <w:spacing w:val="0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Heading1Char">
    <w:name w:val="Heading 1 Char"/>
    <w:basedOn w:val="DefaultParagraphFont"/>
    <w:link w:val="Heading1"/>
    <w:uiPriority w:val="9"/>
    <w:rPr>
      <w:rFonts w:cs="Times New Roman"/>
      <w:b/>
      <w:color w:val="984806" w:themeColor="accent6" w:themeShade="80"/>
      <w:sz w:val="80"/>
      <w:szCs w:val="80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hAnsiTheme="majorHAnsi" w:cs="Arial"/>
      <w:b/>
      <w:bCs/>
      <w:i/>
      <w:iCs/>
      <w:color w:val="984806" w:themeColor="accent6" w:themeShade="80"/>
      <w:sz w:val="34"/>
      <w:szCs w:val="34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rPr>
      <w:rFonts w:cs="Times New Roman"/>
      <w:b/>
      <w:color w:val="984806" w:themeColor="accent6" w:themeShade="80"/>
      <w:sz w:val="20"/>
      <w:lang w:eastAsia="en-US"/>
    </w:rPr>
  </w:style>
  <w:style w:type="table" w:styleId="TableGrid">
    <w:name w:val="Table Grid"/>
    <w:basedOn w:val="TableNormal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me">
    <w:name w:val="Name"/>
    <w:basedOn w:val="Normal"/>
    <w:uiPriority w:val="18"/>
    <w:qFormat/>
    <w:pPr>
      <w:spacing w:before="600" w:after="400"/>
      <w:jc w:val="center"/>
    </w:pPr>
    <w:rPr>
      <w:rFonts w:cs="Times New Roman"/>
      <w:b/>
      <w:i/>
      <w:color w:val="984806" w:themeColor="accent6" w:themeShade="80"/>
      <w:sz w:val="34"/>
      <w:lang w:eastAsia="en-US"/>
    </w:rPr>
  </w:style>
  <w:style w:type="paragraph" w:customStyle="1" w:styleId="ContactInfo">
    <w:name w:val="Contact Info"/>
    <w:basedOn w:val="Normal"/>
    <w:uiPriority w:val="19"/>
    <w:qFormat/>
    <w:pPr>
      <w:spacing w:before="160"/>
      <w:contextualSpacing/>
      <w:jc w:val="center"/>
    </w:pPr>
    <w:rPr>
      <w:rFonts w:cs="Times New Roman"/>
      <w:sz w:val="22"/>
      <w:lang w:eastAsia="en-US"/>
    </w:rPr>
  </w:style>
  <w:style w:type="paragraph" w:styleId="ListBullet">
    <w:name w:val="List Bullet"/>
    <w:basedOn w:val="Normal"/>
    <w:uiPriority w:val="12"/>
    <w:qFormat/>
    <w:pPr>
      <w:numPr>
        <w:numId w:val="1"/>
      </w:numPr>
      <w:spacing w:after="120" w:line="360" w:lineRule="auto"/>
    </w:pPr>
    <w:rPr>
      <w:rFonts w:cs="Times New Roman"/>
      <w:sz w:val="20"/>
      <w:lang w:eastAsia="en-US"/>
    </w:rPr>
  </w:style>
  <w:style w:type="paragraph" w:styleId="NoSpacing">
    <w:name w:val="No Spacing"/>
    <w:uiPriority w:val="1"/>
    <w:semiHidden/>
    <w:unhideWhenUsed/>
    <w:qFormat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ListNumber">
    <w:name w:val="List Number"/>
    <w:basedOn w:val="Normal"/>
    <w:uiPriority w:val="12"/>
    <w:qFormat/>
    <w:pPr>
      <w:numPr>
        <w:numId w:val="3"/>
      </w:numPr>
      <w:spacing w:after="120" w:line="360" w:lineRule="auto"/>
    </w:pPr>
    <w:rPr>
      <w:rFonts w:cs="Times New Roman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unaman10\Downloads\tf16392565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BA5D369C26344B0A6F95137F7CFBB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485D55-0737-4AEF-BE63-45297D54C700}"/>
      </w:docPartPr>
      <w:docPartBody>
        <w:p w:rsidR="00000000" w:rsidRDefault="00841087">
          <w:pPr>
            <w:pStyle w:val="4BA5D369C26344B0A6F95137F7CFBB5E"/>
          </w:pPr>
          <w:r>
            <w:t>Business Name</w:t>
          </w:r>
        </w:p>
      </w:docPartBody>
    </w:docPart>
    <w:docPart>
      <w:docPartPr>
        <w:name w:val="46C5B3CAB44D4A64A81C9922021514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BE38F0-85C9-49B5-96DE-DC843996891C}"/>
      </w:docPartPr>
      <w:docPartBody>
        <w:p w:rsidR="00AA66F9" w:rsidRDefault="00841087">
          <w:pPr>
            <w:pStyle w:val="ListBullet"/>
          </w:pPr>
          <w:r>
            <w:t>Mowing</w:t>
          </w:r>
        </w:p>
        <w:p w:rsidR="00AA66F9" w:rsidRDefault="00841087">
          <w:pPr>
            <w:pStyle w:val="ListBullet"/>
          </w:pPr>
          <w:r>
            <w:t>Edging</w:t>
          </w:r>
        </w:p>
        <w:p w:rsidR="00AA66F9" w:rsidRDefault="00841087">
          <w:pPr>
            <w:pStyle w:val="ListBullet"/>
          </w:pPr>
          <w:r>
            <w:t>Weeding Planted Areas</w:t>
          </w:r>
        </w:p>
        <w:p w:rsidR="00AA66F9" w:rsidRDefault="00841087">
          <w:pPr>
            <w:pStyle w:val="ListBullet"/>
          </w:pPr>
          <w:r>
            <w:t>Fertilizer Application</w:t>
          </w:r>
        </w:p>
        <w:p w:rsidR="00AA66F9" w:rsidRDefault="00841087">
          <w:pPr>
            <w:pStyle w:val="ListBullet"/>
          </w:pPr>
          <w:r>
            <w:t>Pruning</w:t>
          </w:r>
        </w:p>
        <w:p w:rsidR="00AA66F9" w:rsidRDefault="00841087">
          <w:pPr>
            <w:pStyle w:val="ListBullet"/>
          </w:pPr>
          <w:r>
            <w:t>Planting</w:t>
          </w:r>
        </w:p>
        <w:p w:rsidR="00AA66F9" w:rsidRDefault="00841087">
          <w:pPr>
            <w:pStyle w:val="ListBullet"/>
          </w:pPr>
          <w:r>
            <w:t>Hedge Trimming</w:t>
          </w:r>
        </w:p>
        <w:p w:rsidR="00AA66F9" w:rsidRDefault="00841087">
          <w:pPr>
            <w:pStyle w:val="ListBullet"/>
          </w:pPr>
          <w:r>
            <w:t>Tree Trimming and Removal</w:t>
          </w:r>
        </w:p>
        <w:p w:rsidR="00AA66F9" w:rsidRDefault="00841087">
          <w:pPr>
            <w:pStyle w:val="ListBullet"/>
          </w:pPr>
          <w:r>
            <w:t>Leaf Clean-up</w:t>
          </w:r>
        </w:p>
        <w:p w:rsidR="00000000" w:rsidRDefault="00841087">
          <w:pPr>
            <w:pStyle w:val="46C5B3CAB44D4A64A81C9922021514A1"/>
          </w:pPr>
          <w:r>
            <w:t>Plants and Flowers</w:t>
          </w:r>
        </w:p>
      </w:docPartBody>
    </w:docPart>
    <w:docPart>
      <w:docPartPr>
        <w:name w:val="70A50378544043C18DB5DCFA85F36C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540F6B-F653-4099-802D-983C061CEAE5}"/>
      </w:docPartPr>
      <w:docPartBody>
        <w:p w:rsidR="00AA66F9" w:rsidRDefault="00841087">
          <w:pPr>
            <w:pStyle w:val="ListBullet"/>
          </w:pPr>
          <w:r>
            <w:t>Mulching</w:t>
          </w:r>
        </w:p>
        <w:p w:rsidR="00AA66F9" w:rsidRDefault="00841087">
          <w:pPr>
            <w:pStyle w:val="ListBullet"/>
          </w:pPr>
          <w:r>
            <w:t>Sprinkler Maintenance</w:t>
          </w:r>
        </w:p>
        <w:p w:rsidR="00AA66F9" w:rsidRDefault="00841087">
          <w:pPr>
            <w:pStyle w:val="ListBullet"/>
          </w:pPr>
          <w:r>
            <w:t>Weed Prevention</w:t>
          </w:r>
        </w:p>
        <w:p w:rsidR="00AA66F9" w:rsidRDefault="00841087">
          <w:pPr>
            <w:pStyle w:val="ListBullet"/>
          </w:pPr>
          <w:r>
            <w:t xml:space="preserve">Core </w:t>
          </w:r>
          <w:r>
            <w:t>Aeration</w:t>
          </w:r>
        </w:p>
        <w:p w:rsidR="00AA66F9" w:rsidRDefault="00841087">
          <w:pPr>
            <w:pStyle w:val="ListBullet"/>
          </w:pPr>
          <w:r>
            <w:t>Refuse Removal</w:t>
          </w:r>
        </w:p>
        <w:p w:rsidR="00AA66F9" w:rsidRDefault="00841087">
          <w:pPr>
            <w:pStyle w:val="ListBullet"/>
          </w:pPr>
          <w:r>
            <w:t>Irrigation Systems</w:t>
          </w:r>
        </w:p>
        <w:p w:rsidR="00AA66F9" w:rsidRDefault="00841087">
          <w:pPr>
            <w:pStyle w:val="ListBullet"/>
          </w:pPr>
          <w:r>
            <w:t>Insect Control</w:t>
          </w:r>
        </w:p>
        <w:p w:rsidR="00AA66F9" w:rsidRDefault="00841087">
          <w:pPr>
            <w:pStyle w:val="ListBullet"/>
          </w:pPr>
          <w:r>
            <w:t>Sod Replacements/Removals</w:t>
          </w:r>
        </w:p>
        <w:p w:rsidR="00AA66F9" w:rsidRDefault="00841087">
          <w:pPr>
            <w:pStyle w:val="ListBullet"/>
          </w:pPr>
          <w:r>
            <w:t>Hauling/Removal</w:t>
          </w:r>
        </w:p>
        <w:p w:rsidR="00000000" w:rsidRDefault="00841087">
          <w:pPr>
            <w:pStyle w:val="70A50378544043C18DB5DCFA85F36C4D"/>
          </w:pPr>
          <w:r>
            <w:t>Water Ponds</w:t>
          </w:r>
        </w:p>
      </w:docPartBody>
    </w:docPart>
    <w:docPart>
      <w:docPartPr>
        <w:name w:val="FA6B90FAB39048ADA292E1714DEE97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78F673-F53C-4320-A6B8-615A2BB963EC}"/>
      </w:docPartPr>
      <w:docPartBody>
        <w:p w:rsidR="00000000" w:rsidRDefault="00841087">
          <w:pPr>
            <w:pStyle w:val="FA6B90FAB39048ADA292E1714DEE97F0"/>
          </w:pPr>
          <w:r>
            <w:t>Name</w:t>
          </w:r>
        </w:p>
      </w:docPartBody>
    </w:docPart>
    <w:docPart>
      <w:docPartPr>
        <w:name w:val="18304AF042034AC0B0D67F36D60A4E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2C6E5A-BF09-4FF5-99CA-8D96B076A118}"/>
      </w:docPartPr>
      <w:docPartBody>
        <w:p w:rsidR="00000000" w:rsidRDefault="00841087">
          <w:pPr>
            <w:pStyle w:val="18304AF042034AC0B0D67F36D60A4EFE"/>
          </w:pPr>
          <w:r>
            <w:t>Owner and Landscape Architect</w:t>
          </w:r>
        </w:p>
      </w:docPartBody>
    </w:docPart>
    <w:docPart>
      <w:docPartPr>
        <w:name w:val="2FC8AA5396A3410DADD4B1053DD75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2788B-B9AA-463F-AD1C-9EAB019F4856}"/>
      </w:docPartPr>
      <w:docPartBody>
        <w:p w:rsidR="00000000" w:rsidRDefault="00841087">
          <w:pPr>
            <w:pStyle w:val="2FC8AA5396A3410DADD4B1053DD75E7E"/>
          </w:pPr>
          <w:r>
            <w:t>Address</w:t>
          </w:r>
        </w:p>
      </w:docPartBody>
    </w:docPart>
    <w:docPart>
      <w:docPartPr>
        <w:name w:val="E79E3D1415DF459C8F4CDD880BC953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1E998-F8A9-499C-934C-04BE21474FDF}"/>
      </w:docPartPr>
      <w:docPartBody>
        <w:p w:rsidR="00000000" w:rsidRDefault="00841087">
          <w:pPr>
            <w:pStyle w:val="E79E3D1415DF459C8F4CDD880BC953BA"/>
          </w:pPr>
          <w:r>
            <w:t>Website</w:t>
          </w:r>
        </w:p>
      </w:docPartBody>
    </w:docPart>
    <w:docPart>
      <w:docPartPr>
        <w:name w:val="F52A320569E14058A1F18A633522F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D6B46A-BCDC-45C3-8819-61B18B5C2231}"/>
      </w:docPartPr>
      <w:docPartBody>
        <w:p w:rsidR="00000000" w:rsidRDefault="00841087">
          <w:pPr>
            <w:pStyle w:val="F52A320569E14058A1F18A633522F113"/>
          </w:pPr>
          <w:r>
            <w:t>Email</w:t>
          </w:r>
        </w:p>
      </w:docPartBody>
    </w:docPart>
    <w:docPart>
      <w:docPartPr>
        <w:name w:val="19301F3A29214E8E81820E5FA0C559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C5F149-053C-4F3C-9862-AADCB1FD0249}"/>
      </w:docPartPr>
      <w:docPartBody>
        <w:p w:rsidR="00000000" w:rsidRDefault="00841087">
          <w:pPr>
            <w:pStyle w:val="19301F3A29214E8E81820E5FA0C55936"/>
          </w:pPr>
          <w:r>
            <w:t>Telephone:</w:t>
          </w:r>
        </w:p>
      </w:docPartBody>
    </w:docPart>
    <w:docPart>
      <w:docPartPr>
        <w:name w:val="07946D6952444D57919B199CE0FA25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A7D8E-F4B5-4E2C-BE1B-BE92019051CD}"/>
      </w:docPartPr>
      <w:docPartBody>
        <w:p w:rsidR="00000000" w:rsidRDefault="00841087">
          <w:pPr>
            <w:pStyle w:val="07946D6952444D57919B199CE0FA25D8"/>
          </w:pPr>
          <w:r>
            <w:t>Telephone number</w:t>
          </w:r>
        </w:p>
      </w:docPartBody>
    </w:docPart>
    <w:docPart>
      <w:docPartPr>
        <w:name w:val="6767CC2BD26947348CEFC8314D80E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3AF045-AC0B-4FD8-B91C-76FDA91CE26B}"/>
      </w:docPartPr>
      <w:docPartBody>
        <w:p w:rsidR="00000000" w:rsidRDefault="00841087">
          <w:pPr>
            <w:pStyle w:val="6767CC2BD26947348CEFC8314D80E724"/>
          </w:pPr>
          <w:r>
            <w:t>Fax:</w:t>
          </w:r>
        </w:p>
      </w:docPartBody>
    </w:docPart>
    <w:docPart>
      <w:docPartPr>
        <w:name w:val="A63D9207042D4A00952CD27F4A5A29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C296E-6CBF-42B0-BEC4-CC0D0C8EDB3F}"/>
      </w:docPartPr>
      <w:docPartBody>
        <w:p w:rsidR="00000000" w:rsidRDefault="00841087">
          <w:pPr>
            <w:pStyle w:val="A63D9207042D4A00952CD27F4A5A29A7"/>
          </w:pPr>
          <w:r>
            <w:t>Fax number</w:t>
          </w:r>
        </w:p>
      </w:docPartBody>
    </w:docPart>
    <w:docPart>
      <w:docPartPr>
        <w:name w:val="4CE88AB6755D4FA3BD932904566C2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B5D5E1-7B9D-4672-8E6B-0E20E2DAE6AC}"/>
      </w:docPartPr>
      <w:docPartBody>
        <w:p w:rsidR="00000000" w:rsidRDefault="00841087">
          <w:pPr>
            <w:pStyle w:val="4CE88AB6755D4FA3BD932904566C23F4"/>
          </w:pPr>
          <w:r>
            <w:t>Weekly Lawn Cutting</w:t>
          </w:r>
        </w:p>
      </w:docPartBody>
    </w:docPart>
    <w:docPart>
      <w:docPartPr>
        <w:name w:val="7A48D317404E4051B96A506CAFC1CE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1153-7582-4CA5-A9F9-F1027360DBDB}"/>
      </w:docPartPr>
      <w:docPartBody>
        <w:p w:rsidR="00000000" w:rsidRDefault="00841087">
          <w:pPr>
            <w:pStyle w:val="7A48D317404E4051B96A506CAFC1CE2D"/>
          </w:pPr>
          <w:r>
            <w:t>Bi-Weekly Weeding and Cutting</w:t>
          </w:r>
        </w:p>
      </w:docPartBody>
    </w:docPart>
    <w:docPart>
      <w:docPartPr>
        <w:name w:val="F24DB9E09CE74087B34E9399CAF7F2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BD8BF7-C488-4A18-9300-F7C6273DFF26}"/>
      </w:docPartPr>
      <w:docPartBody>
        <w:p w:rsidR="00000000" w:rsidRDefault="00841087">
          <w:pPr>
            <w:pStyle w:val="F24DB9E09CE74087B34E9399CAF7F22E"/>
          </w:pPr>
          <w:r>
            <w:t>Bi-Monthly Planting and Pruning</w:t>
          </w:r>
        </w:p>
      </w:docPartBody>
    </w:docPart>
    <w:docPart>
      <w:docPartPr>
        <w:name w:val="D5C3B38B66414F7DBFBFFDB7D98AF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C09D5-DC2D-4D83-9F2C-C9F1424647F1}"/>
      </w:docPartPr>
      <w:docPartBody>
        <w:p w:rsidR="00000000" w:rsidRDefault="00841087">
          <w:pPr>
            <w:pStyle w:val="D5C3B38B66414F7DBFBFFDB7D98AF1DD"/>
          </w:pPr>
          <w:r>
            <w:t>Name</w:t>
          </w:r>
        </w:p>
      </w:docPartBody>
    </w:docPart>
    <w:docPart>
      <w:docPartPr>
        <w:name w:val="61DD9CDC87D346BA9F82C2561E6FFE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42B3A2-D555-4A0E-8706-0E0DF1F20744}"/>
      </w:docPartPr>
      <w:docPartBody>
        <w:p w:rsidR="00000000" w:rsidRDefault="00841087">
          <w:pPr>
            <w:pStyle w:val="61DD9CDC87D346BA9F82C2561E6FFE2E"/>
          </w:pPr>
          <w:r>
            <w:t>Address</w:t>
          </w:r>
        </w:p>
      </w:docPartBody>
    </w:docPart>
    <w:docPart>
      <w:docPartPr>
        <w:name w:val="0F9011CEA4624DE5AF5173174F3BF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22E53-E36E-4EA6-9CAA-201ADD82A4EE}"/>
      </w:docPartPr>
      <w:docPartBody>
        <w:p w:rsidR="00000000" w:rsidRDefault="00841087">
          <w:pPr>
            <w:pStyle w:val="0F9011CEA4624DE5AF5173174F3BFEE9"/>
          </w:pPr>
          <w:r>
            <w:t>phone</w:t>
          </w:r>
        </w:p>
      </w:docPartBody>
    </w:docPart>
    <w:docPart>
      <w:docPartPr>
        <w:name w:val="9F8C20D277534D9AB0E1B0C44517A5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94CE95-9F4E-4455-A951-13AFE6B1F778}"/>
      </w:docPartPr>
      <w:docPartBody>
        <w:p w:rsidR="00000000" w:rsidRDefault="00841087">
          <w:pPr>
            <w:pStyle w:val="9F8C20D277534D9AB0E1B0C44517A5E8"/>
          </w:pPr>
          <w:r>
            <w:t>email</w:t>
          </w:r>
        </w:p>
      </w:docPartBody>
    </w:docPart>
    <w:docPart>
      <w:docPartPr>
        <w:name w:val="2E9E98FCFBBC43D9A8D43BD99E5073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0F3FDE-AEE0-4EAF-8667-82450D73BD1E}"/>
      </w:docPartPr>
      <w:docPartBody>
        <w:p w:rsidR="00000000" w:rsidRDefault="00841087">
          <w:pPr>
            <w:pStyle w:val="2E9E98FCFBBC43D9A8D43BD99E507331"/>
          </w:pPr>
          <w:r>
            <w:t>Name</w:t>
          </w:r>
        </w:p>
      </w:docPartBody>
    </w:docPart>
    <w:docPart>
      <w:docPartPr>
        <w:name w:val="3A93A5C5E7D54065A2DEBEB4EBE2C0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72E25-F856-4547-886D-54935E70413D}"/>
      </w:docPartPr>
      <w:docPartBody>
        <w:p w:rsidR="00000000" w:rsidRDefault="00841087">
          <w:pPr>
            <w:pStyle w:val="3A93A5C5E7D54065A2DEBEB4EBE2C00B"/>
          </w:pPr>
          <w:r>
            <w:t>Address</w:t>
          </w:r>
        </w:p>
      </w:docPartBody>
    </w:docPart>
    <w:docPart>
      <w:docPartPr>
        <w:name w:val="50584DB6AB0746099850A41FE968E0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D03A4A-F9A6-4E17-9643-0D6FA8100193}"/>
      </w:docPartPr>
      <w:docPartBody>
        <w:p w:rsidR="00000000" w:rsidRDefault="00841087">
          <w:pPr>
            <w:pStyle w:val="50584DB6AB0746099850A41FE968E087"/>
          </w:pPr>
          <w:r>
            <w:t>phone</w:t>
          </w:r>
        </w:p>
      </w:docPartBody>
    </w:docPart>
    <w:docPart>
      <w:docPartPr>
        <w:name w:val="96091669E9E148A180CAC06C7BFDC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4B00B9-7049-48D9-9759-90784760DBE5}"/>
      </w:docPartPr>
      <w:docPartBody>
        <w:p w:rsidR="00000000" w:rsidRDefault="00841087">
          <w:pPr>
            <w:pStyle w:val="96091669E9E148A180CAC06C7BFDC5E3"/>
          </w:pPr>
          <w:r>
            <w:t>email</w:t>
          </w:r>
        </w:p>
      </w:docPartBody>
    </w:docPart>
    <w:docPart>
      <w:docPartPr>
        <w:name w:val="390030D6747D439B8C838E58D1397B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E708C2-3D7E-452D-8B8A-7A022D7C81EA}"/>
      </w:docPartPr>
      <w:docPartBody>
        <w:p w:rsidR="00000000" w:rsidRDefault="00841087">
          <w:pPr>
            <w:pStyle w:val="390030D6747D439B8C838E58D1397B6E"/>
          </w:pPr>
          <w:r>
            <w:t>Name</w:t>
          </w:r>
        </w:p>
      </w:docPartBody>
    </w:docPart>
    <w:docPart>
      <w:docPartPr>
        <w:name w:val="C8C9F9DDEEF94F1DA7E41247082BC8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832227-82B0-4D41-AF48-84A2CF9792C3}"/>
      </w:docPartPr>
      <w:docPartBody>
        <w:p w:rsidR="00000000" w:rsidRDefault="00841087">
          <w:pPr>
            <w:pStyle w:val="C8C9F9DDEEF94F1DA7E41247082BC8B2"/>
          </w:pPr>
          <w:r>
            <w:t>Address</w:t>
          </w:r>
        </w:p>
      </w:docPartBody>
    </w:docPart>
    <w:docPart>
      <w:docPartPr>
        <w:name w:val="2F879D4D97834B5682CBA6C6E48654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FD6EBB-D4F5-4BD3-9B5B-BC6E83620A8D}"/>
      </w:docPartPr>
      <w:docPartBody>
        <w:p w:rsidR="00000000" w:rsidRDefault="00841087">
          <w:pPr>
            <w:pStyle w:val="2F879D4D97834B5682CBA6C6E4865450"/>
          </w:pPr>
          <w:r>
            <w:t>phone</w:t>
          </w:r>
        </w:p>
      </w:docPartBody>
    </w:docPart>
    <w:docPart>
      <w:docPartPr>
        <w:name w:val="BF7718B6957C4CB3AC0F8CA375FA8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7455B3-DB2D-498E-A83C-A667CEB03DC3}"/>
      </w:docPartPr>
      <w:docPartBody>
        <w:p w:rsidR="00000000" w:rsidRDefault="00841087">
          <w:pPr>
            <w:pStyle w:val="BF7718B6957C4CB3AC0F8CA375FA8296"/>
          </w:pPr>
          <w:r>
            <w:t>email</w:t>
          </w:r>
        </w:p>
      </w:docPartBody>
    </w:docPart>
    <w:docPart>
      <w:docPartPr>
        <w:name w:val="A7B79528B6E54840902E397A9AA142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847C42-4DE6-4D99-A7B0-B3142902D9D2}"/>
      </w:docPartPr>
      <w:docPartBody>
        <w:p w:rsidR="00000000" w:rsidRDefault="00841087">
          <w:pPr>
            <w:pStyle w:val="A7B79528B6E54840902E397A9AA1421F"/>
          </w:pPr>
          <w:r>
            <w:t>Name</w:t>
          </w:r>
        </w:p>
      </w:docPartBody>
    </w:docPart>
    <w:docPart>
      <w:docPartPr>
        <w:name w:val="B6FD8DF381AD4E1385362AEB6951B2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E88CE-B737-486D-8F03-FF37E22187C4}"/>
      </w:docPartPr>
      <w:docPartBody>
        <w:p w:rsidR="00000000" w:rsidRDefault="00841087">
          <w:pPr>
            <w:pStyle w:val="B6FD8DF381AD4E1385362AEB6951B2EE"/>
          </w:pPr>
          <w:r>
            <w:t>Address</w:t>
          </w:r>
        </w:p>
      </w:docPartBody>
    </w:docPart>
    <w:docPart>
      <w:docPartPr>
        <w:name w:val="A73A11356D6941C3B73E356CD71F2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1BA61D-65A3-44CA-BDEC-646F54F11C4C}"/>
      </w:docPartPr>
      <w:docPartBody>
        <w:p w:rsidR="00000000" w:rsidRDefault="00841087">
          <w:pPr>
            <w:pStyle w:val="A73A11356D6941C3B73E356CD71F2430"/>
          </w:pPr>
          <w:r>
            <w:t>phone</w:t>
          </w:r>
        </w:p>
      </w:docPartBody>
    </w:docPart>
    <w:docPart>
      <w:docPartPr>
        <w:name w:val="A9E0513912A546C5B4FE05462127BA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14AB53-4501-4C7E-9221-89ED02509BB2}"/>
      </w:docPartPr>
      <w:docPartBody>
        <w:p w:rsidR="00000000" w:rsidRDefault="00841087">
          <w:pPr>
            <w:pStyle w:val="A9E0513912A546C5B4FE05462127BA6A"/>
          </w:pPr>
          <w:r>
            <w:t>email</w:t>
          </w:r>
        </w:p>
      </w:docPartBody>
    </w:docPart>
    <w:docPart>
      <w:docPartPr>
        <w:name w:val="95EDF8BEB3584535A09F0E387A850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8C8D5E-87CB-4BAC-83F0-7FFDC822CAE5}"/>
      </w:docPartPr>
      <w:docPartBody>
        <w:p w:rsidR="00000000" w:rsidRDefault="00841087">
          <w:pPr>
            <w:pStyle w:val="95EDF8BEB3584535A09F0E387A85016C"/>
          </w:pPr>
          <w:r>
            <w:t>Name</w:t>
          </w:r>
        </w:p>
      </w:docPartBody>
    </w:docPart>
    <w:docPart>
      <w:docPartPr>
        <w:name w:val="22E377647F3C4A7891F467B725B2BE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8A795-3988-4102-8BD1-DE13518C7477}"/>
      </w:docPartPr>
      <w:docPartBody>
        <w:p w:rsidR="00000000" w:rsidRDefault="00841087">
          <w:pPr>
            <w:pStyle w:val="22E377647F3C4A7891F467B725B2BEC7"/>
          </w:pPr>
          <w:r>
            <w:t>Address</w:t>
          </w:r>
        </w:p>
      </w:docPartBody>
    </w:docPart>
    <w:docPart>
      <w:docPartPr>
        <w:name w:val="E5D147353AC045E5BB1E0B1A1C320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806EC2-2A3A-461F-ADA2-F3463E185A26}"/>
      </w:docPartPr>
      <w:docPartBody>
        <w:p w:rsidR="00000000" w:rsidRDefault="00841087">
          <w:pPr>
            <w:pStyle w:val="E5D147353AC045E5BB1E0B1A1C32009A"/>
          </w:pPr>
          <w:r>
            <w:t>phone</w:t>
          </w:r>
        </w:p>
      </w:docPartBody>
    </w:docPart>
    <w:docPart>
      <w:docPartPr>
        <w:name w:val="4389E03AF7AD42F3996F01670866CC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1A14A-744B-4EB5-908D-B9B6C9757631}"/>
      </w:docPartPr>
      <w:docPartBody>
        <w:p w:rsidR="00000000" w:rsidRDefault="00841087">
          <w:pPr>
            <w:pStyle w:val="4389E03AF7AD42F3996F01670866CC96"/>
          </w:pPr>
          <w:r>
            <w:t>email</w:t>
          </w:r>
        </w:p>
      </w:docPartBody>
    </w:docPart>
    <w:docPart>
      <w:docPartPr>
        <w:name w:val="8C3BB60B5089446093CC72E2EFD62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BEC510-5E12-4770-888E-DFEAE17396AA}"/>
      </w:docPartPr>
      <w:docPartBody>
        <w:p w:rsidR="00000000" w:rsidRDefault="00841087">
          <w:pPr>
            <w:pStyle w:val="8C3BB60B5089446093CC72E2EFD628BA"/>
          </w:pPr>
          <w:r>
            <w:t>Name</w:t>
          </w:r>
        </w:p>
      </w:docPartBody>
    </w:docPart>
    <w:docPart>
      <w:docPartPr>
        <w:name w:val="32DCC5AC062E446F96D2DF5F44C91B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0E5738-1B4D-4E96-BD5E-FC3E381B1DE3}"/>
      </w:docPartPr>
      <w:docPartBody>
        <w:p w:rsidR="00000000" w:rsidRDefault="00841087">
          <w:pPr>
            <w:pStyle w:val="32DCC5AC062E446F96D2DF5F44C91B72"/>
          </w:pPr>
          <w:r>
            <w:t>Address</w:t>
          </w:r>
        </w:p>
      </w:docPartBody>
    </w:docPart>
    <w:docPart>
      <w:docPartPr>
        <w:name w:val="8D205D3D74CC42E5B2168CD7FFCA3B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4EDA04-3C25-4BA0-BA84-9DE939A029BE}"/>
      </w:docPartPr>
      <w:docPartBody>
        <w:p w:rsidR="00000000" w:rsidRDefault="00841087">
          <w:pPr>
            <w:pStyle w:val="8D205D3D74CC42E5B2168CD7FFCA3B01"/>
          </w:pPr>
          <w:r>
            <w:t>phone</w:t>
          </w:r>
        </w:p>
      </w:docPartBody>
    </w:docPart>
    <w:docPart>
      <w:docPartPr>
        <w:name w:val="2E32267A552F4B01A8B3CBED6D00D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BE9F0B-5A6F-4A03-BCC0-18D576BC8A21}"/>
      </w:docPartPr>
      <w:docPartBody>
        <w:p w:rsidR="00000000" w:rsidRDefault="00841087">
          <w:pPr>
            <w:pStyle w:val="2E32267A552F4B01A8B3CBED6D00DC03"/>
          </w:pPr>
          <w:r>
            <w:t>email</w:t>
          </w:r>
        </w:p>
      </w:docPartBody>
    </w:docPart>
    <w:docPart>
      <w:docPartPr>
        <w:name w:val="14A0BA240BBA4E6A837081965A9D0A7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6ADDE4-069E-4ADE-AAAA-28411741DD19}"/>
      </w:docPartPr>
      <w:docPartBody>
        <w:p w:rsidR="00000000" w:rsidRDefault="00841087">
          <w:pPr>
            <w:pStyle w:val="14A0BA240BBA4E6A837081965A9D0A71"/>
          </w:pPr>
          <w:r>
            <w:t>Name</w:t>
          </w:r>
        </w:p>
      </w:docPartBody>
    </w:docPart>
    <w:docPart>
      <w:docPartPr>
        <w:name w:val="5B9593A4E65E47688D184B9B162CF1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7A173B-D910-483F-BCDE-40FB7FFE062E}"/>
      </w:docPartPr>
      <w:docPartBody>
        <w:p w:rsidR="00000000" w:rsidRDefault="00841087">
          <w:pPr>
            <w:pStyle w:val="5B9593A4E65E47688D184B9B162CF103"/>
          </w:pPr>
          <w:r>
            <w:t>Address</w:t>
          </w:r>
        </w:p>
      </w:docPartBody>
    </w:docPart>
    <w:docPart>
      <w:docPartPr>
        <w:name w:val="23CF06E9BBC34C338CCC72016F5DA4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B26A17-3871-4706-AB99-C08C38734542}"/>
      </w:docPartPr>
      <w:docPartBody>
        <w:p w:rsidR="00000000" w:rsidRDefault="00841087">
          <w:pPr>
            <w:pStyle w:val="23CF06E9BBC34C338CCC72016F5DA4F6"/>
          </w:pPr>
          <w:r>
            <w:t>phone</w:t>
          </w:r>
        </w:p>
      </w:docPartBody>
    </w:docPart>
    <w:docPart>
      <w:docPartPr>
        <w:name w:val="81F269D9BD1A4A34B99D6EDDB1176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A389D5-69ED-4430-97B9-E70E077AD0C2}"/>
      </w:docPartPr>
      <w:docPartBody>
        <w:p w:rsidR="00000000" w:rsidRDefault="00841087">
          <w:pPr>
            <w:pStyle w:val="81F269D9BD1A4A34B99D6EDDB11766E0"/>
          </w:pPr>
          <w:r>
            <w:t>email</w:t>
          </w:r>
        </w:p>
      </w:docPartBody>
    </w:docPart>
    <w:docPart>
      <w:docPartPr>
        <w:name w:val="AA8CC6AB151D4934B7A33D3B2E8A3A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5DDC86-B729-4E6C-AEB2-479B8718B374}"/>
      </w:docPartPr>
      <w:docPartBody>
        <w:p w:rsidR="00000000" w:rsidRDefault="00841087">
          <w:pPr>
            <w:pStyle w:val="AA8CC6AB151D4934B7A33D3B2E8A3AE2"/>
          </w:pPr>
          <w:r>
            <w:t>Name</w:t>
          </w:r>
        </w:p>
      </w:docPartBody>
    </w:docPart>
    <w:docPart>
      <w:docPartPr>
        <w:name w:val="14E2E86B28564EE08B95AD4A364B4D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D50190-4130-4953-A084-DCFAFD10728E}"/>
      </w:docPartPr>
      <w:docPartBody>
        <w:p w:rsidR="00000000" w:rsidRDefault="00841087">
          <w:pPr>
            <w:pStyle w:val="14E2E86B28564EE08B95AD4A364B4D33"/>
          </w:pPr>
          <w:r>
            <w:t>Address</w:t>
          </w:r>
        </w:p>
      </w:docPartBody>
    </w:docPart>
    <w:docPart>
      <w:docPartPr>
        <w:name w:val="2C3AD88DC7D24DBD9B8C01D1E44173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1E68D-8B44-474C-87DF-E1623BA6A217}"/>
      </w:docPartPr>
      <w:docPartBody>
        <w:p w:rsidR="00000000" w:rsidRDefault="00841087">
          <w:pPr>
            <w:pStyle w:val="2C3AD88DC7D24DBD9B8C01D1E441730C"/>
          </w:pPr>
          <w:r>
            <w:t>phone</w:t>
          </w:r>
        </w:p>
      </w:docPartBody>
    </w:docPart>
    <w:docPart>
      <w:docPartPr>
        <w:name w:val="4F5C3F4765EB451EA42F353EFA4F6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695FF-B648-4A7A-B1C8-4FE5BA6132AE}"/>
      </w:docPartPr>
      <w:docPartBody>
        <w:p w:rsidR="00000000" w:rsidRDefault="00841087">
          <w:pPr>
            <w:pStyle w:val="4F5C3F4765EB451EA42F353EFA4F65A1"/>
          </w:pPr>
          <w:r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D945B6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1087"/>
    <w:rsid w:val="00841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2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4BA5D369C26344B0A6F95137F7CFBB5E">
    <w:name w:val="4BA5D369C26344B0A6F95137F7CFBB5E"/>
  </w:style>
  <w:style w:type="paragraph" w:customStyle="1" w:styleId="3DFCD53344634B9D9B6B22E7E95C88A0">
    <w:name w:val="3DFCD53344634B9D9B6B22E7E95C88A0"/>
  </w:style>
  <w:style w:type="paragraph" w:styleId="ListBullet">
    <w:name w:val="List Bullet"/>
    <w:basedOn w:val="Normal"/>
    <w:uiPriority w:val="12"/>
    <w:qFormat/>
    <w:pPr>
      <w:numPr>
        <w:numId w:val="1"/>
      </w:numPr>
      <w:spacing w:after="120" w:line="360" w:lineRule="auto"/>
    </w:pPr>
    <w:rPr>
      <w:rFonts w:cs="Times New Roman"/>
      <w:color w:val="000000" w:themeColor="text1"/>
      <w:sz w:val="18"/>
      <w:szCs w:val="18"/>
    </w:rPr>
  </w:style>
  <w:style w:type="paragraph" w:customStyle="1" w:styleId="46C5B3CAB44D4A64A81C9922021514A1">
    <w:name w:val="46C5B3CAB44D4A64A81C9922021514A1"/>
  </w:style>
  <w:style w:type="paragraph" w:customStyle="1" w:styleId="70A50378544043C18DB5DCFA85F36C4D">
    <w:name w:val="70A50378544043C18DB5DCFA85F36C4D"/>
  </w:style>
  <w:style w:type="paragraph" w:customStyle="1" w:styleId="FA6B90FAB39048ADA292E1714DEE97F0">
    <w:name w:val="FA6B90FAB39048ADA292E1714DEE97F0"/>
  </w:style>
  <w:style w:type="paragraph" w:customStyle="1" w:styleId="18304AF042034AC0B0D67F36D60A4EFE">
    <w:name w:val="18304AF042034AC0B0D67F36D60A4EFE"/>
  </w:style>
  <w:style w:type="paragraph" w:customStyle="1" w:styleId="2FC8AA5396A3410DADD4B1053DD75E7E">
    <w:name w:val="2FC8AA5396A3410DADD4B1053DD75E7E"/>
  </w:style>
  <w:style w:type="paragraph" w:customStyle="1" w:styleId="E79E3D1415DF459C8F4CDD880BC953BA">
    <w:name w:val="E79E3D1415DF459C8F4CDD880BC953BA"/>
  </w:style>
  <w:style w:type="paragraph" w:customStyle="1" w:styleId="F52A320569E14058A1F18A633522F113">
    <w:name w:val="F52A320569E14058A1F18A633522F113"/>
  </w:style>
  <w:style w:type="paragraph" w:customStyle="1" w:styleId="19301F3A29214E8E81820E5FA0C55936">
    <w:name w:val="19301F3A29214E8E81820E5FA0C55936"/>
  </w:style>
  <w:style w:type="paragraph" w:customStyle="1" w:styleId="07946D6952444D57919B199CE0FA25D8">
    <w:name w:val="07946D6952444D57919B199CE0FA25D8"/>
  </w:style>
  <w:style w:type="paragraph" w:customStyle="1" w:styleId="6767CC2BD26947348CEFC8314D80E724">
    <w:name w:val="6767CC2BD26947348CEFC8314D80E724"/>
  </w:style>
  <w:style w:type="paragraph" w:customStyle="1" w:styleId="A63D9207042D4A00952CD27F4A5A29A7">
    <w:name w:val="A63D9207042D4A00952CD27F4A5A29A7"/>
  </w:style>
  <w:style w:type="paragraph" w:customStyle="1" w:styleId="4CE88AB6755D4FA3BD932904566C23F4">
    <w:name w:val="4CE88AB6755D4FA3BD932904566C23F4"/>
  </w:style>
  <w:style w:type="paragraph" w:customStyle="1" w:styleId="7A48D317404E4051B96A506CAFC1CE2D">
    <w:name w:val="7A48D317404E4051B96A506CAFC1CE2D"/>
  </w:style>
  <w:style w:type="paragraph" w:customStyle="1" w:styleId="F24DB9E09CE74087B34E9399CAF7F22E">
    <w:name w:val="F24DB9E09CE74087B34E9399CAF7F22E"/>
  </w:style>
  <w:style w:type="paragraph" w:customStyle="1" w:styleId="D5C3B38B66414F7DBFBFFDB7D98AF1DD">
    <w:name w:val="D5C3B38B66414F7DBFBFFDB7D98AF1DD"/>
  </w:style>
  <w:style w:type="paragraph" w:customStyle="1" w:styleId="61DD9CDC87D346BA9F82C2561E6FFE2E">
    <w:name w:val="61DD9CDC87D346BA9F82C2561E6FFE2E"/>
  </w:style>
  <w:style w:type="paragraph" w:customStyle="1" w:styleId="0F9011CEA4624DE5AF5173174F3BFEE9">
    <w:name w:val="0F9011CEA4624DE5AF5173174F3BFEE9"/>
  </w:style>
  <w:style w:type="paragraph" w:customStyle="1" w:styleId="9F8C20D277534D9AB0E1B0C44517A5E8">
    <w:name w:val="9F8C20D277534D9AB0E1B0C44517A5E8"/>
  </w:style>
  <w:style w:type="paragraph" w:customStyle="1" w:styleId="2E9E98FCFBBC43D9A8D43BD99E507331">
    <w:name w:val="2E9E98FCFBBC43D9A8D43BD99E507331"/>
  </w:style>
  <w:style w:type="paragraph" w:customStyle="1" w:styleId="3A93A5C5E7D54065A2DEBEB4EBE2C00B">
    <w:name w:val="3A93A5C5E7D54065A2DEBEB4EBE2C00B"/>
  </w:style>
  <w:style w:type="paragraph" w:customStyle="1" w:styleId="50584DB6AB0746099850A41FE968E087">
    <w:name w:val="50584DB6AB0746099850A41FE968E087"/>
  </w:style>
  <w:style w:type="paragraph" w:customStyle="1" w:styleId="96091669E9E148A180CAC06C7BFDC5E3">
    <w:name w:val="96091669E9E148A180CAC06C7BFDC5E3"/>
  </w:style>
  <w:style w:type="paragraph" w:customStyle="1" w:styleId="390030D6747D439B8C838E58D1397B6E">
    <w:name w:val="390030D6747D439B8C838E58D1397B6E"/>
  </w:style>
  <w:style w:type="paragraph" w:customStyle="1" w:styleId="C8C9F9DDEEF94F1DA7E41247082BC8B2">
    <w:name w:val="C8C9F9DDEEF94F1DA7E41247082BC8B2"/>
  </w:style>
  <w:style w:type="paragraph" w:customStyle="1" w:styleId="2F879D4D97834B5682CBA6C6E4865450">
    <w:name w:val="2F879D4D97834B5682CBA6C6E4865450"/>
  </w:style>
  <w:style w:type="paragraph" w:customStyle="1" w:styleId="BF7718B6957C4CB3AC0F8CA375FA8296">
    <w:name w:val="BF7718B6957C4CB3AC0F8CA375FA8296"/>
  </w:style>
  <w:style w:type="paragraph" w:customStyle="1" w:styleId="A7B79528B6E54840902E397A9AA1421F">
    <w:name w:val="A7B79528B6E54840902E397A9AA1421F"/>
  </w:style>
  <w:style w:type="paragraph" w:customStyle="1" w:styleId="B6FD8DF381AD4E1385362AEB6951B2EE">
    <w:name w:val="B6FD8DF381AD4E1385362AEB6951B2EE"/>
  </w:style>
  <w:style w:type="paragraph" w:customStyle="1" w:styleId="A73A11356D6941C3B73E356CD71F2430">
    <w:name w:val="A73A11356D6941C3B73E356CD71F2430"/>
  </w:style>
  <w:style w:type="paragraph" w:customStyle="1" w:styleId="A9E0513912A546C5B4FE05462127BA6A">
    <w:name w:val="A9E0513912A546C5B4FE05462127BA6A"/>
  </w:style>
  <w:style w:type="paragraph" w:customStyle="1" w:styleId="95EDF8BEB3584535A09F0E387A85016C">
    <w:name w:val="95EDF8BEB3584535A09F0E387A85016C"/>
  </w:style>
  <w:style w:type="paragraph" w:customStyle="1" w:styleId="22E377647F3C4A7891F467B725B2BEC7">
    <w:name w:val="22E377647F3C4A7891F467B725B2BEC7"/>
  </w:style>
  <w:style w:type="paragraph" w:customStyle="1" w:styleId="E5D147353AC045E5BB1E0B1A1C32009A">
    <w:name w:val="E5D147353AC045E5BB1E0B1A1C32009A"/>
  </w:style>
  <w:style w:type="paragraph" w:customStyle="1" w:styleId="4389E03AF7AD42F3996F01670866CC96">
    <w:name w:val="4389E03AF7AD42F3996F01670866CC96"/>
  </w:style>
  <w:style w:type="paragraph" w:customStyle="1" w:styleId="8C3BB60B5089446093CC72E2EFD628BA">
    <w:name w:val="8C3BB60B5089446093CC72E2EFD628BA"/>
  </w:style>
  <w:style w:type="paragraph" w:customStyle="1" w:styleId="32DCC5AC062E446F96D2DF5F44C91B72">
    <w:name w:val="32DCC5AC062E446F96D2DF5F44C91B72"/>
  </w:style>
  <w:style w:type="paragraph" w:customStyle="1" w:styleId="8D205D3D74CC42E5B2168CD7FFCA3B01">
    <w:name w:val="8D205D3D74CC42E5B2168CD7FFCA3B01"/>
  </w:style>
  <w:style w:type="paragraph" w:customStyle="1" w:styleId="2E32267A552F4B01A8B3CBED6D00DC03">
    <w:name w:val="2E32267A552F4B01A8B3CBED6D00DC03"/>
  </w:style>
  <w:style w:type="paragraph" w:customStyle="1" w:styleId="14A0BA240BBA4E6A837081965A9D0A71">
    <w:name w:val="14A0BA240BBA4E6A837081965A9D0A71"/>
  </w:style>
  <w:style w:type="paragraph" w:customStyle="1" w:styleId="5B9593A4E65E47688D184B9B162CF103">
    <w:name w:val="5B9593A4E65E47688D184B9B162CF103"/>
  </w:style>
  <w:style w:type="paragraph" w:customStyle="1" w:styleId="23CF06E9BBC34C338CCC72016F5DA4F6">
    <w:name w:val="23CF06E9BBC34C338CCC72016F5DA4F6"/>
  </w:style>
  <w:style w:type="paragraph" w:customStyle="1" w:styleId="81F269D9BD1A4A34B99D6EDDB11766E0">
    <w:name w:val="81F269D9BD1A4A34B99D6EDDB11766E0"/>
  </w:style>
  <w:style w:type="paragraph" w:customStyle="1" w:styleId="AA8CC6AB151D4934B7A33D3B2E8A3AE2">
    <w:name w:val="AA8CC6AB151D4934B7A33D3B2E8A3AE2"/>
  </w:style>
  <w:style w:type="paragraph" w:customStyle="1" w:styleId="14E2E86B28564EE08B95AD4A364B4D33">
    <w:name w:val="14E2E86B28564EE08B95AD4A364B4D33"/>
  </w:style>
  <w:style w:type="paragraph" w:customStyle="1" w:styleId="2C3AD88DC7D24DBD9B8C01D1E441730C">
    <w:name w:val="2C3AD88DC7D24DBD9B8C01D1E441730C"/>
  </w:style>
  <w:style w:type="paragraph" w:customStyle="1" w:styleId="4F5C3F4765EB451EA42F353EFA4F65A1">
    <w:name w:val="4F5C3F4765EB451EA42F353EFA4F65A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Flyer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tf16392565</Template>
  <TotalTime>2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Volunteers Needed!</dc:subject>
  <dc:creator>Tunaman10</dc:creator>
  <cp:keywords/>
  <dc:description/>
  <cp:lastModifiedBy>c c</cp:lastModifiedBy>
  <cp:revision>1</cp:revision>
  <dcterms:created xsi:type="dcterms:W3CDTF">2017-03-26T20:46:00Z</dcterms:created>
  <dcterms:modified xsi:type="dcterms:W3CDTF">2017-03-26T20:48:00Z</dcterms:modified>
</cp:coreProperties>
</file>